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CC13A" w14:textId="4358C2C5" w:rsidR="009F25CA" w:rsidRDefault="009F25CA" w:rsidP="00090A74">
      <w:pPr>
        <w:spacing w:after="0"/>
        <w:rPr>
          <w:lang w:val="en-GB"/>
        </w:rPr>
      </w:pPr>
      <w:r>
        <w:rPr>
          <w:noProof/>
        </w:rPr>
        <mc:AlternateContent>
          <mc:Choice Requires="wps">
            <w:drawing>
              <wp:anchor distT="0" distB="0" distL="114300" distR="114300" simplePos="0" relativeHeight="251655168" behindDoc="0" locked="0" layoutInCell="0" allowOverlap="1" wp14:anchorId="1EC60C6E" wp14:editId="5963F33D">
                <wp:simplePos x="0" y="0"/>
                <wp:positionH relativeFrom="margin">
                  <wp:align>center</wp:align>
                </wp:positionH>
                <wp:positionV relativeFrom="topMargin">
                  <wp:posOffset>398780</wp:posOffset>
                </wp:positionV>
                <wp:extent cx="4062095" cy="691515"/>
                <wp:effectExtent l="0" t="0" r="0" b="13335"/>
                <wp:wrapSquare wrapText="bothSides"/>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2095" cy="691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69251" w14:textId="5B200970" w:rsidR="009F25CA" w:rsidRPr="00AD0698" w:rsidRDefault="009F25CA" w:rsidP="009F25CA">
                            <w:pPr>
                              <w:spacing w:before="0"/>
                              <w:jc w:val="center"/>
                              <w:rPr>
                                <w:b/>
                                <w:bCs/>
                                <w:sz w:val="40"/>
                                <w:szCs w:val="40"/>
                              </w:rPr>
                            </w:pPr>
                            <w:r w:rsidRPr="00AD0698">
                              <w:rPr>
                                <w:b/>
                                <w:bCs/>
                                <w:sz w:val="40"/>
                                <w:szCs w:val="40"/>
                              </w:rPr>
                              <w:t xml:space="preserve">BAFA </w:t>
                            </w:r>
                            <w:r w:rsidR="00EF0F18" w:rsidRPr="00AD0698">
                              <w:rPr>
                                <w:b/>
                                <w:bCs/>
                                <w:sz w:val="40"/>
                                <w:szCs w:val="40"/>
                              </w:rPr>
                              <w:t>student essay prize</w:t>
                            </w:r>
                          </w:p>
                          <w:p w14:paraId="1D5827C9" w14:textId="77777777" w:rsidR="009F25CA" w:rsidRPr="00AD0698" w:rsidRDefault="009F25CA" w:rsidP="009F25CA">
                            <w:pPr>
                              <w:jc w:val="center"/>
                              <w:rPr>
                                <w:b/>
                                <w:bCs/>
                                <w:sz w:val="6"/>
                                <w:szCs w:val="6"/>
                              </w:rPr>
                            </w:pPr>
                          </w:p>
                          <w:p w14:paraId="106AF9D1" w14:textId="7B97E1D2" w:rsidR="009F25CA" w:rsidRPr="00AD0698" w:rsidRDefault="009F25CA" w:rsidP="00CA3173">
                            <w:pPr>
                              <w:spacing w:after="0"/>
                              <w:jc w:val="center"/>
                            </w:pPr>
                            <w:r w:rsidRPr="00AD0698">
                              <w:rPr>
                                <w:szCs w:val="14"/>
                              </w:rPr>
                              <w:t xml:space="preserve">Please </w:t>
                            </w:r>
                            <w:r w:rsidR="00CA3173" w:rsidRPr="00AD0698">
                              <w:rPr>
                                <w:szCs w:val="14"/>
                              </w:rPr>
                              <w:t>read the following information caref</w:t>
                            </w:r>
                            <w:r w:rsidR="00EC5082" w:rsidRPr="00AD0698">
                              <w:rPr>
                                <w:szCs w:val="14"/>
                              </w:rPr>
                              <w:t>ully</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1EC60C6E" id="_x0000_t202" coordsize="21600,21600" o:spt="202" path="m,l,21600r21600,l21600,xe">
                <v:stroke joinstyle="miter"/>
                <v:path gradientshapeok="t" o:connecttype="rect"/>
              </v:shapetype>
              <v:shape id="Text Box 220" o:spid="_x0000_s1026" type="#_x0000_t202" style="position:absolute;margin-left:0;margin-top:31.4pt;width:319.85pt;height:54.4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" o:allowincell="f" filled="f" stroked="f">
                <v:textbox inset=",0,,0">
                  <w:txbxContent>
                    <w:p w14:paraId="5BF69251" w14:textId="5B200970" w:rsidR="009F25CA" w:rsidRPr="00AD0698" w:rsidRDefault="009F25CA" w:rsidP="009F25CA">
                      <w:pPr>
                        <w:spacing w:before="0"/>
                        <w:jc w:val="center"/>
                        <w:rPr>
                          <w:b/>
                          <w:bCs/>
                          <w:sz w:val="40"/>
                          <w:szCs w:val="40"/>
                        </w:rPr>
                      </w:pPr>
                      <w:r w:rsidRPr="00AD0698">
                        <w:rPr>
                          <w:b/>
                          <w:bCs/>
                          <w:sz w:val="40"/>
                          <w:szCs w:val="40"/>
                        </w:rPr>
                        <w:t xml:space="preserve">BAFA </w:t>
                      </w:r>
                      <w:r w:rsidR="00EF0F18" w:rsidRPr="00AD0698">
                        <w:rPr>
                          <w:b/>
                          <w:bCs/>
                          <w:sz w:val="40"/>
                          <w:szCs w:val="40"/>
                        </w:rPr>
                        <w:t>student essay prize</w:t>
                      </w:r>
                    </w:p>
                    <w:p w14:paraId="1D5827C9" w14:textId="77777777" w:rsidR="009F25CA" w:rsidRPr="00AD0698" w:rsidRDefault="009F25CA" w:rsidP="009F25CA">
                      <w:pPr>
                        <w:jc w:val="center"/>
                        <w:rPr>
                          <w:b/>
                          <w:bCs/>
                          <w:sz w:val="6"/>
                          <w:szCs w:val="6"/>
                        </w:rPr>
                      </w:pPr>
                    </w:p>
                    <w:p w14:paraId="106AF9D1" w14:textId="7B97E1D2" w:rsidR="009F25CA" w:rsidRPr="00AD0698" w:rsidRDefault="009F25CA" w:rsidP="00CA3173">
                      <w:pPr>
                        <w:spacing w:after="0"/>
                        <w:jc w:val="center"/>
                      </w:pPr>
                      <w:r w:rsidRPr="00AD0698">
                        <w:rPr>
                          <w:szCs w:val="14"/>
                        </w:rPr>
                        <w:t xml:space="preserve">Please </w:t>
                      </w:r>
                      <w:r w:rsidR="00CA3173" w:rsidRPr="00AD0698">
                        <w:rPr>
                          <w:szCs w:val="14"/>
                        </w:rPr>
                        <w:t>read the following information caref</w:t>
                      </w:r>
                      <w:r w:rsidR="00EC5082" w:rsidRPr="00AD0698">
                        <w:rPr>
                          <w:szCs w:val="14"/>
                        </w:rPr>
                        <w:t>ully</w:t>
                      </w:r>
                    </w:p>
                  </w:txbxContent>
                </v:textbox>
                <w10:wrap type="square" anchorx="margin" anchory="margin"/>
              </v:shape>
            </w:pict>
          </mc:Fallback>
        </mc:AlternateContent>
      </w:r>
    </w:p>
    <w:p w14:paraId="76C0F574" w14:textId="77777777" w:rsidR="00C0230F" w:rsidRDefault="00C0230F" w:rsidP="00090A74">
      <w:pPr>
        <w:spacing w:after="0"/>
        <w:rPr>
          <w:b/>
          <w:bCs/>
          <w:i/>
          <w:iCs/>
          <w:lang w:val="en-GB"/>
        </w:rPr>
      </w:pPr>
    </w:p>
    <w:p w14:paraId="21B18046" w14:textId="33DE6B23" w:rsidR="00F2789F" w:rsidRPr="00A03F96" w:rsidRDefault="00890389" w:rsidP="00090A74">
      <w:pPr>
        <w:spacing w:after="0"/>
        <w:rPr>
          <w:b/>
          <w:bCs/>
          <w:i/>
          <w:iCs/>
          <w:lang w:val="en-GB"/>
        </w:rPr>
      </w:pPr>
      <w:r>
        <w:rPr>
          <w:b/>
          <w:bCs/>
          <w:i/>
          <w:iCs/>
          <w:lang w:val="en-GB"/>
        </w:rPr>
        <w:t>Study essay prize</w:t>
      </w:r>
      <w:r w:rsidR="00F2789F" w:rsidRPr="00A03F96">
        <w:rPr>
          <w:b/>
          <w:bCs/>
          <w:i/>
          <w:iCs/>
          <w:lang w:val="en-GB"/>
        </w:rPr>
        <w:t>:</w:t>
      </w:r>
    </w:p>
    <w:p w14:paraId="56EA8E25" w14:textId="04144CD6" w:rsidR="007572AE" w:rsidRDefault="00F2789F" w:rsidP="00090A74">
      <w:pPr>
        <w:spacing w:after="0"/>
        <w:rPr>
          <w:lang w:val="en-GB"/>
        </w:rPr>
      </w:pPr>
      <w:r>
        <w:rPr>
          <w:lang w:val="en-GB"/>
        </w:rPr>
        <w:t xml:space="preserve">The BAFA </w:t>
      </w:r>
      <w:r w:rsidR="00890389">
        <w:rPr>
          <w:lang w:val="en-GB"/>
        </w:rPr>
        <w:t>student essay competition</w:t>
      </w:r>
      <w:r w:rsidR="00A93021">
        <w:rPr>
          <w:lang w:val="en-GB"/>
        </w:rPr>
        <w:t xml:space="preserve"> </w:t>
      </w:r>
      <w:r w:rsidR="00012EA7">
        <w:rPr>
          <w:lang w:val="en-GB"/>
        </w:rPr>
        <w:t xml:space="preserve">is an annual event </w:t>
      </w:r>
      <w:r w:rsidR="00D75100">
        <w:rPr>
          <w:lang w:val="en-GB"/>
        </w:rPr>
        <w:t>award</w:t>
      </w:r>
      <w:r w:rsidR="00012EA7">
        <w:rPr>
          <w:lang w:val="en-GB"/>
        </w:rPr>
        <w:t>ing</w:t>
      </w:r>
      <w:r w:rsidR="00FD1BD6">
        <w:rPr>
          <w:lang w:val="en-GB"/>
        </w:rPr>
        <w:t xml:space="preserve"> a </w:t>
      </w:r>
      <w:r w:rsidR="00FD1BD6" w:rsidRPr="00005AB2">
        <w:rPr>
          <w:lang w:val="en-GB"/>
        </w:rPr>
        <w:t>£</w:t>
      </w:r>
      <w:r w:rsidR="00797DC3" w:rsidRPr="00005AB2">
        <w:rPr>
          <w:lang w:val="en-GB"/>
        </w:rPr>
        <w:t>100</w:t>
      </w:r>
      <w:r w:rsidR="00FD1BD6">
        <w:rPr>
          <w:lang w:val="en-GB"/>
        </w:rPr>
        <w:t xml:space="preserve"> prize to the </w:t>
      </w:r>
      <w:r w:rsidR="0059084A">
        <w:rPr>
          <w:lang w:val="en-GB"/>
        </w:rPr>
        <w:t>essay voted most favourabl</w:t>
      </w:r>
      <w:r w:rsidR="001B17FB">
        <w:rPr>
          <w:lang w:val="en-GB"/>
        </w:rPr>
        <w:t>e</w:t>
      </w:r>
      <w:r w:rsidR="0059084A">
        <w:rPr>
          <w:lang w:val="en-GB"/>
        </w:rPr>
        <w:t xml:space="preserve"> </w:t>
      </w:r>
      <w:r w:rsidR="00105B3B">
        <w:rPr>
          <w:lang w:val="en-GB"/>
        </w:rPr>
        <w:t xml:space="preserve">by the BAFA committee review panel. </w:t>
      </w:r>
      <w:r w:rsidR="009C076F">
        <w:rPr>
          <w:lang w:val="en-GB"/>
        </w:rPr>
        <w:t xml:space="preserve">Please read the following information carefully before </w:t>
      </w:r>
      <w:r w:rsidR="00105B3B">
        <w:rPr>
          <w:lang w:val="en-GB"/>
        </w:rPr>
        <w:t>submitting your entry</w:t>
      </w:r>
      <w:r w:rsidR="009C076F">
        <w:rPr>
          <w:lang w:val="en-GB"/>
        </w:rPr>
        <w:t xml:space="preserve">. </w:t>
      </w:r>
    </w:p>
    <w:p w14:paraId="43784883" w14:textId="77777777" w:rsidR="006A636A" w:rsidRDefault="006A636A" w:rsidP="00090A74">
      <w:pPr>
        <w:spacing w:after="0"/>
        <w:rPr>
          <w:lang w:val="en-GB"/>
        </w:rPr>
      </w:pPr>
    </w:p>
    <w:p w14:paraId="468B0738" w14:textId="421ABDA9" w:rsidR="006A636A" w:rsidRPr="00A03F96" w:rsidRDefault="006A636A" w:rsidP="00090A74">
      <w:pPr>
        <w:spacing w:after="0"/>
        <w:rPr>
          <w:b/>
          <w:bCs/>
          <w:i/>
          <w:iCs/>
          <w:lang w:val="en-GB"/>
        </w:rPr>
      </w:pPr>
      <w:r w:rsidRPr="00A03F96">
        <w:rPr>
          <w:b/>
          <w:bCs/>
          <w:i/>
          <w:iCs/>
          <w:lang w:val="en-GB"/>
        </w:rPr>
        <w:t>Eligibility criteria:</w:t>
      </w:r>
    </w:p>
    <w:p w14:paraId="32102177" w14:textId="77777777" w:rsidR="00FC5B02" w:rsidRDefault="00B72EE0" w:rsidP="00210DC0">
      <w:pPr>
        <w:spacing w:after="0"/>
        <w:rPr>
          <w:lang w:val="en-GB"/>
        </w:rPr>
      </w:pPr>
      <w:r w:rsidRPr="00A03F96">
        <w:rPr>
          <w:i/>
          <w:iCs/>
          <w:lang w:val="en-GB"/>
        </w:rPr>
        <w:t>Who</w:t>
      </w:r>
      <w:r w:rsidR="002F45D2" w:rsidRPr="00A03F96">
        <w:rPr>
          <w:i/>
          <w:iCs/>
          <w:lang w:val="en-GB"/>
        </w:rPr>
        <w:t xml:space="preserve"> can apply?</w:t>
      </w:r>
      <w:r w:rsidR="002F45D2">
        <w:rPr>
          <w:lang w:val="en-GB"/>
        </w:rPr>
        <w:t xml:space="preserve"> - </w:t>
      </w:r>
      <w:r w:rsidR="006A636A">
        <w:rPr>
          <w:lang w:val="en-GB"/>
        </w:rPr>
        <w:t xml:space="preserve">The </w:t>
      </w:r>
      <w:r w:rsidR="002E6391">
        <w:rPr>
          <w:lang w:val="en-GB"/>
        </w:rPr>
        <w:t>competition</w:t>
      </w:r>
      <w:r w:rsidR="006A636A">
        <w:rPr>
          <w:lang w:val="en-GB"/>
        </w:rPr>
        <w:t xml:space="preserve"> is open to </w:t>
      </w:r>
      <w:r w:rsidR="0011764A">
        <w:rPr>
          <w:lang w:val="en-GB"/>
        </w:rPr>
        <w:t xml:space="preserve">all paid-up BAFA </w:t>
      </w:r>
      <w:r w:rsidR="00FC036E" w:rsidRPr="002E6391">
        <w:rPr>
          <w:u w:val="single"/>
          <w:lang w:val="en-GB"/>
        </w:rPr>
        <w:t>student</w:t>
      </w:r>
      <w:r w:rsidR="00FC036E">
        <w:rPr>
          <w:lang w:val="en-GB"/>
        </w:rPr>
        <w:t xml:space="preserve"> </w:t>
      </w:r>
      <w:r w:rsidR="0011764A">
        <w:rPr>
          <w:lang w:val="en-GB"/>
        </w:rPr>
        <w:t>members</w:t>
      </w:r>
      <w:r>
        <w:rPr>
          <w:lang w:val="en-GB"/>
        </w:rPr>
        <w:t>.</w:t>
      </w:r>
      <w:r w:rsidR="005A792F">
        <w:rPr>
          <w:lang w:val="en-GB"/>
        </w:rPr>
        <w:t xml:space="preserve"> </w:t>
      </w:r>
      <w:r w:rsidR="00EE1338">
        <w:rPr>
          <w:lang w:val="en-GB"/>
        </w:rPr>
        <w:t>If you are unsure as to whether you have any outstanding membership fees due, please get in touch with</w:t>
      </w:r>
      <w:r w:rsidR="00FC5B02">
        <w:rPr>
          <w:lang w:val="en-GB"/>
        </w:rPr>
        <w:t xml:space="preserve"> us via email (</w:t>
      </w:r>
      <w:hyperlink r:id="rId9" w:history="1">
        <w:r w:rsidR="00FC5B02" w:rsidRPr="00572CEC">
          <w:rPr>
            <w:rStyle w:val="Hyperlink"/>
          </w:rPr>
          <w:t>membership@bafa-uk.org</w:t>
        </w:r>
      </w:hyperlink>
      <w:r w:rsidR="00FC5B02">
        <w:rPr>
          <w:lang w:val="en-GB"/>
        </w:rPr>
        <w:t xml:space="preserve">) to check. </w:t>
      </w:r>
    </w:p>
    <w:p w14:paraId="5606B0EF" w14:textId="197C6D42" w:rsidR="00CE0303" w:rsidRPr="00064748" w:rsidRDefault="00210DC0" w:rsidP="00210DC0">
      <w:pPr>
        <w:spacing w:after="0"/>
        <w:rPr>
          <w:lang w:val="en-GB"/>
        </w:rPr>
      </w:pPr>
      <w:r w:rsidRPr="00064748">
        <w:rPr>
          <w:lang w:val="en-GB"/>
        </w:rPr>
        <w:t>For</w:t>
      </w:r>
      <w:r w:rsidR="00FC036E" w:rsidRPr="00064748">
        <w:rPr>
          <w:lang w:val="en-GB"/>
        </w:rPr>
        <w:t xml:space="preserve"> students of</w:t>
      </w:r>
      <w:r w:rsidRPr="00064748">
        <w:rPr>
          <w:lang w:val="en-GB"/>
        </w:rPr>
        <w:t xml:space="preserve"> BAFA committee members, </w:t>
      </w:r>
      <w:r w:rsidR="002E6391" w:rsidRPr="00064748">
        <w:rPr>
          <w:lang w:val="en-GB"/>
        </w:rPr>
        <w:t xml:space="preserve">please declare the name of the committee member and your link to them in </w:t>
      </w:r>
      <w:r w:rsidR="00092813" w:rsidRPr="00064748">
        <w:rPr>
          <w:lang w:val="en-GB"/>
        </w:rPr>
        <w:t>the application declaration form below</w:t>
      </w:r>
      <w:r w:rsidR="002E6391" w:rsidRPr="00064748">
        <w:rPr>
          <w:lang w:val="en-GB"/>
        </w:rPr>
        <w:t>. This</w:t>
      </w:r>
      <w:r w:rsidRPr="00064748">
        <w:rPr>
          <w:lang w:val="en-GB"/>
        </w:rPr>
        <w:t xml:space="preserve"> will enable </w:t>
      </w:r>
      <w:r w:rsidR="00AF6678" w:rsidRPr="00064748">
        <w:rPr>
          <w:lang w:val="en-GB"/>
        </w:rPr>
        <w:t>a</w:t>
      </w:r>
      <w:r w:rsidRPr="00064748">
        <w:rPr>
          <w:lang w:val="en-GB"/>
        </w:rPr>
        <w:t xml:space="preserve"> fair review process (for more information see the ‘Reviewing process’ section below).</w:t>
      </w:r>
    </w:p>
    <w:p w14:paraId="077C6A4C" w14:textId="2C8CB1BD" w:rsidR="00C500C5" w:rsidRPr="00064748" w:rsidRDefault="00C500C5" w:rsidP="00210DC0">
      <w:pPr>
        <w:spacing w:after="0"/>
        <w:rPr>
          <w:lang w:val="en-GB"/>
        </w:rPr>
      </w:pPr>
      <w:r w:rsidRPr="00064748">
        <w:rPr>
          <w:lang w:val="en-GB"/>
        </w:rPr>
        <w:t xml:space="preserve">While you are free to apply </w:t>
      </w:r>
      <w:r w:rsidR="000464B3" w:rsidRPr="00064748">
        <w:rPr>
          <w:lang w:val="en-GB"/>
        </w:rPr>
        <w:t xml:space="preserve">any of the </w:t>
      </w:r>
      <w:r w:rsidR="00D24BE8" w:rsidRPr="00064748">
        <w:rPr>
          <w:lang w:val="en-GB"/>
        </w:rPr>
        <w:t xml:space="preserve">BAFA </w:t>
      </w:r>
      <w:r w:rsidR="000464B3" w:rsidRPr="00064748">
        <w:rPr>
          <w:lang w:val="en-GB"/>
        </w:rPr>
        <w:t xml:space="preserve">schemes and competitions </w:t>
      </w:r>
      <w:r w:rsidR="005C3A4D" w:rsidRPr="00064748">
        <w:rPr>
          <w:lang w:val="en-GB"/>
        </w:rPr>
        <w:t xml:space="preserve">simultaneously, please be aware that </w:t>
      </w:r>
      <w:r w:rsidR="009E632B" w:rsidRPr="00064748">
        <w:rPr>
          <w:lang w:val="en-GB"/>
        </w:rPr>
        <w:t>applicants can only receive ONE award per calendar year</w:t>
      </w:r>
      <w:r w:rsidR="00D24BE8" w:rsidRPr="00064748">
        <w:rPr>
          <w:lang w:val="en-GB"/>
        </w:rPr>
        <w:t>.</w:t>
      </w:r>
      <w:r w:rsidR="00D516D0" w:rsidRPr="00064748">
        <w:rPr>
          <w:lang w:val="en-GB"/>
        </w:rPr>
        <w:t xml:space="preserve"> For example, if an applicant had submitted both an essay to the competition and </w:t>
      </w:r>
      <w:r w:rsidR="008D17B8" w:rsidRPr="00064748">
        <w:rPr>
          <w:lang w:val="en-GB"/>
        </w:rPr>
        <w:t>an application for the Career Development Support Scheme</w:t>
      </w:r>
      <w:r w:rsidR="002406E2" w:rsidRPr="00064748">
        <w:rPr>
          <w:lang w:val="en-GB"/>
        </w:rPr>
        <w:t xml:space="preserve"> in the same calendar year</w:t>
      </w:r>
      <w:r w:rsidR="008D17B8" w:rsidRPr="00064748">
        <w:rPr>
          <w:lang w:val="en-GB"/>
        </w:rPr>
        <w:t xml:space="preserve">, they </w:t>
      </w:r>
      <w:r w:rsidR="00DB16D6" w:rsidRPr="00064748">
        <w:rPr>
          <w:lang w:val="en-GB"/>
        </w:rPr>
        <w:t>would only be eligible to win one of those awards.</w:t>
      </w:r>
    </w:p>
    <w:p w14:paraId="55D23780" w14:textId="77777777" w:rsidR="00AD0F6F" w:rsidRPr="00064748" w:rsidRDefault="00AD0F6F" w:rsidP="00090A74">
      <w:pPr>
        <w:spacing w:after="0"/>
        <w:rPr>
          <w:i/>
          <w:iCs/>
          <w:lang w:val="en-GB"/>
        </w:rPr>
      </w:pPr>
    </w:p>
    <w:p w14:paraId="7DE7A916" w14:textId="5921E7FA" w:rsidR="00B72EE0" w:rsidRPr="00064748" w:rsidRDefault="00B72EE0" w:rsidP="00090A74">
      <w:pPr>
        <w:spacing w:after="0"/>
        <w:rPr>
          <w:lang w:val="en-GB"/>
        </w:rPr>
      </w:pPr>
      <w:r w:rsidRPr="00064748">
        <w:rPr>
          <w:i/>
          <w:iCs/>
          <w:lang w:val="en-GB"/>
        </w:rPr>
        <w:t xml:space="preserve">What </w:t>
      </w:r>
      <w:r w:rsidR="00FC036E" w:rsidRPr="00064748">
        <w:rPr>
          <w:i/>
          <w:iCs/>
          <w:lang w:val="en-GB"/>
        </w:rPr>
        <w:t xml:space="preserve">can the essay be about? </w:t>
      </w:r>
      <w:r w:rsidR="003B451B" w:rsidRPr="00064748">
        <w:rPr>
          <w:i/>
          <w:iCs/>
          <w:lang w:val="en-GB"/>
        </w:rPr>
        <w:t>–</w:t>
      </w:r>
      <w:r w:rsidR="00FC036E" w:rsidRPr="00064748">
        <w:rPr>
          <w:i/>
          <w:iCs/>
          <w:lang w:val="en-GB"/>
        </w:rPr>
        <w:t xml:space="preserve"> </w:t>
      </w:r>
      <w:r w:rsidR="00827FC9" w:rsidRPr="00064748">
        <w:rPr>
          <w:lang w:val="en-GB"/>
        </w:rPr>
        <w:t>Anything related to the field of Forensic Anthropology</w:t>
      </w:r>
      <w:r w:rsidR="005450CB" w:rsidRPr="00064748">
        <w:rPr>
          <w:lang w:val="en-GB"/>
        </w:rPr>
        <w:t xml:space="preserve">! </w:t>
      </w:r>
    </w:p>
    <w:p w14:paraId="55B6461C" w14:textId="77777777" w:rsidR="005450CB" w:rsidRPr="00064748" w:rsidRDefault="005450CB" w:rsidP="00090A74">
      <w:pPr>
        <w:spacing w:after="0"/>
        <w:rPr>
          <w:lang w:val="en-GB"/>
        </w:rPr>
      </w:pPr>
    </w:p>
    <w:p w14:paraId="0F673B8D" w14:textId="5D3DE42C" w:rsidR="005450CB" w:rsidRPr="00064748" w:rsidRDefault="005450CB" w:rsidP="00090A74">
      <w:pPr>
        <w:spacing w:after="0"/>
        <w:rPr>
          <w:b/>
          <w:bCs/>
          <w:i/>
          <w:iCs/>
          <w:lang w:val="en-GB"/>
        </w:rPr>
      </w:pPr>
      <w:r w:rsidRPr="00064748">
        <w:rPr>
          <w:b/>
          <w:bCs/>
          <w:i/>
          <w:iCs/>
          <w:lang w:val="en-GB"/>
        </w:rPr>
        <w:t>Submission criteria:</w:t>
      </w:r>
    </w:p>
    <w:p w14:paraId="509A02C0" w14:textId="5D88602A" w:rsidR="00F44EB6" w:rsidRDefault="005450CB" w:rsidP="00090A74">
      <w:pPr>
        <w:spacing w:after="0"/>
        <w:rPr>
          <w:lang w:val="en-GB"/>
        </w:rPr>
      </w:pPr>
      <w:r w:rsidRPr="00064748">
        <w:rPr>
          <w:lang w:val="en-GB"/>
        </w:rPr>
        <w:t xml:space="preserve">The essay itself must be </w:t>
      </w:r>
      <w:r w:rsidR="00F81D10" w:rsidRPr="00064748">
        <w:rPr>
          <w:lang w:val="en-GB"/>
        </w:rPr>
        <w:t xml:space="preserve">your own </w:t>
      </w:r>
      <w:r w:rsidRPr="00064748">
        <w:rPr>
          <w:lang w:val="en-GB"/>
        </w:rPr>
        <w:t xml:space="preserve">independent work that constitutes a new submission </w:t>
      </w:r>
      <w:r w:rsidR="0089050E" w:rsidRPr="00064748">
        <w:rPr>
          <w:lang w:val="en-GB"/>
        </w:rPr>
        <w:t>written for the purposes of this competition. The work must not have formed</w:t>
      </w:r>
      <w:r w:rsidR="004A6522" w:rsidRPr="00064748">
        <w:rPr>
          <w:lang w:val="en-GB"/>
        </w:rPr>
        <w:t xml:space="preserve"> any part of a previous </w:t>
      </w:r>
      <w:r w:rsidRPr="00064748">
        <w:rPr>
          <w:lang w:val="en-GB"/>
        </w:rPr>
        <w:t>submi</w:t>
      </w:r>
      <w:r w:rsidR="004A6522" w:rsidRPr="00064748">
        <w:rPr>
          <w:lang w:val="en-GB"/>
        </w:rPr>
        <w:t>ssion</w:t>
      </w:r>
      <w:r w:rsidRPr="00064748">
        <w:rPr>
          <w:lang w:val="en-GB"/>
        </w:rPr>
        <w:t xml:space="preserve"> or publi</w:t>
      </w:r>
      <w:r w:rsidR="004A6522" w:rsidRPr="00064748">
        <w:rPr>
          <w:lang w:val="en-GB"/>
        </w:rPr>
        <w:t>cation</w:t>
      </w:r>
      <w:r w:rsidRPr="00064748">
        <w:rPr>
          <w:lang w:val="en-GB"/>
        </w:rPr>
        <w:t xml:space="preserve"> elsewhere </w:t>
      </w:r>
      <w:r w:rsidR="00AD7DE2" w:rsidRPr="00064748">
        <w:rPr>
          <w:lang w:val="en-GB"/>
        </w:rPr>
        <w:t>including public facing blog posts, pre-print or peer-reviewed article</w:t>
      </w:r>
      <w:r w:rsidR="0058245B" w:rsidRPr="00064748">
        <w:rPr>
          <w:lang w:val="en-GB"/>
        </w:rPr>
        <w:t>s</w:t>
      </w:r>
      <w:r w:rsidR="00AD7DE2" w:rsidRPr="00064748">
        <w:rPr>
          <w:lang w:val="en-GB"/>
        </w:rPr>
        <w:t>, or</w:t>
      </w:r>
      <w:r w:rsidR="00541C4B" w:rsidRPr="00064748">
        <w:rPr>
          <w:lang w:val="en-GB"/>
        </w:rPr>
        <w:t xml:space="preserve"> academic piece</w:t>
      </w:r>
      <w:r w:rsidR="00AD7DE2" w:rsidRPr="00064748">
        <w:rPr>
          <w:lang w:val="en-GB"/>
        </w:rPr>
        <w:t>s</w:t>
      </w:r>
      <w:r w:rsidR="00541C4B" w:rsidRPr="00064748">
        <w:rPr>
          <w:lang w:val="en-GB"/>
        </w:rPr>
        <w:t xml:space="preserve"> of work</w:t>
      </w:r>
      <w:r w:rsidR="00AD7DE2" w:rsidRPr="00064748">
        <w:rPr>
          <w:lang w:val="en-GB"/>
        </w:rPr>
        <w:t xml:space="preserve"> conducted as part of a degree award</w:t>
      </w:r>
      <w:r w:rsidRPr="00064748">
        <w:rPr>
          <w:lang w:val="en-GB"/>
        </w:rPr>
        <w:t xml:space="preserve">. </w:t>
      </w:r>
      <w:r w:rsidR="00F44EB6" w:rsidRPr="00064748">
        <w:rPr>
          <w:lang w:val="en-GB"/>
        </w:rPr>
        <w:t>Only one submission will be accepted per individual</w:t>
      </w:r>
      <w:r w:rsidR="00CE166D" w:rsidRPr="00064748">
        <w:rPr>
          <w:lang w:val="en-GB"/>
        </w:rPr>
        <w:t xml:space="preserve"> per year</w:t>
      </w:r>
      <w:r w:rsidR="00F44EB6" w:rsidRPr="00064748">
        <w:rPr>
          <w:lang w:val="en-GB"/>
        </w:rPr>
        <w:t>.</w:t>
      </w:r>
      <w:r w:rsidR="0081237B" w:rsidRPr="00064748">
        <w:rPr>
          <w:lang w:val="en-GB"/>
        </w:rPr>
        <w:t xml:space="preserve"> Previous winners may </w:t>
      </w:r>
      <w:r w:rsidR="00B928F3" w:rsidRPr="00064748">
        <w:rPr>
          <w:lang w:val="en-GB"/>
        </w:rPr>
        <w:t xml:space="preserve">enter subsequent </w:t>
      </w:r>
      <w:r w:rsidR="002227F4" w:rsidRPr="00064748">
        <w:rPr>
          <w:lang w:val="en-GB"/>
        </w:rPr>
        <w:t>competitions,</w:t>
      </w:r>
      <w:r w:rsidR="00B928F3" w:rsidRPr="00064748">
        <w:rPr>
          <w:lang w:val="en-GB"/>
        </w:rPr>
        <w:t xml:space="preserve"> but these cannot be consecutive</w:t>
      </w:r>
      <w:r w:rsidR="00CB1175" w:rsidRPr="00064748">
        <w:rPr>
          <w:lang w:val="en-GB"/>
        </w:rPr>
        <w:t xml:space="preserve"> (i.e. if you won the 2026 competition, the next </w:t>
      </w:r>
      <w:r w:rsidR="002227F4" w:rsidRPr="00064748">
        <w:rPr>
          <w:lang w:val="en-GB"/>
        </w:rPr>
        <w:t>round eligible for entry would be 2028</w:t>
      </w:r>
      <w:r w:rsidR="00CB1175" w:rsidRPr="00064748">
        <w:rPr>
          <w:lang w:val="en-GB"/>
        </w:rPr>
        <w:t>)</w:t>
      </w:r>
      <w:r w:rsidR="002227F4" w:rsidRPr="00064748">
        <w:rPr>
          <w:lang w:val="en-GB"/>
        </w:rPr>
        <w:t>.</w:t>
      </w:r>
    </w:p>
    <w:p w14:paraId="72804E35" w14:textId="77777777" w:rsidR="00B82B3C" w:rsidRDefault="00B82B3C" w:rsidP="00090A74">
      <w:pPr>
        <w:spacing w:after="0"/>
        <w:rPr>
          <w:lang w:val="en-GB"/>
        </w:rPr>
      </w:pPr>
    </w:p>
    <w:p w14:paraId="39ACC6FB" w14:textId="509EB1BD" w:rsidR="00B82B3C" w:rsidRPr="00F44EB6" w:rsidRDefault="00B82B3C" w:rsidP="00090A74">
      <w:pPr>
        <w:spacing w:after="0"/>
        <w:rPr>
          <w:b/>
          <w:bCs/>
          <w:i/>
          <w:iCs/>
          <w:lang w:val="en-GB"/>
        </w:rPr>
      </w:pPr>
      <w:r w:rsidRPr="00F44EB6">
        <w:rPr>
          <w:b/>
          <w:bCs/>
          <w:i/>
          <w:iCs/>
          <w:lang w:val="en-GB"/>
        </w:rPr>
        <w:t>Essay guidelines:</w:t>
      </w:r>
    </w:p>
    <w:p w14:paraId="0DD09C9A" w14:textId="583A7E83" w:rsidR="00D81A15" w:rsidRDefault="00B82B3C" w:rsidP="00090A74">
      <w:pPr>
        <w:spacing w:after="0"/>
        <w:rPr>
          <w:lang w:val="en-GB"/>
        </w:rPr>
      </w:pPr>
      <w:r>
        <w:rPr>
          <w:lang w:val="en-GB"/>
        </w:rPr>
        <w:t>The essay should be</w:t>
      </w:r>
      <w:r w:rsidR="00055673">
        <w:rPr>
          <w:lang w:val="en-GB"/>
        </w:rPr>
        <w:t xml:space="preserve"> written </w:t>
      </w:r>
      <w:r w:rsidR="00D3066C">
        <w:rPr>
          <w:lang w:val="en-GB"/>
        </w:rPr>
        <w:t>and presented as a typed document</w:t>
      </w:r>
      <w:r w:rsidR="0036531D">
        <w:rPr>
          <w:lang w:val="en-GB"/>
        </w:rPr>
        <w:t>, there are no</w:t>
      </w:r>
      <w:r w:rsidR="000010F4">
        <w:rPr>
          <w:lang w:val="en-GB"/>
        </w:rPr>
        <w:t xml:space="preserve"> </w:t>
      </w:r>
      <w:r w:rsidR="0036531D">
        <w:rPr>
          <w:lang w:val="en-GB"/>
        </w:rPr>
        <w:t>formal requirements regarding line spacing, margins, or font size</w:t>
      </w:r>
      <w:r w:rsidR="000010F4">
        <w:rPr>
          <w:lang w:val="en-GB"/>
        </w:rPr>
        <w:t xml:space="preserve">, but it must be legible. A sans serif font </w:t>
      </w:r>
      <w:r w:rsidR="00CE0303">
        <w:rPr>
          <w:lang w:val="en-GB"/>
        </w:rPr>
        <w:t xml:space="preserve">(such as Arial, Calibri, or Helvetica) </w:t>
      </w:r>
      <w:r w:rsidR="000010F4">
        <w:rPr>
          <w:lang w:val="en-GB"/>
        </w:rPr>
        <w:t xml:space="preserve">is </w:t>
      </w:r>
      <w:r w:rsidR="00657205">
        <w:rPr>
          <w:lang w:val="en-GB"/>
        </w:rPr>
        <w:t>preferred</w:t>
      </w:r>
      <w:r w:rsidR="000010F4">
        <w:rPr>
          <w:lang w:val="en-GB"/>
        </w:rPr>
        <w:t>.</w:t>
      </w:r>
    </w:p>
    <w:p w14:paraId="09CD7F5E" w14:textId="197B1669" w:rsidR="00105174" w:rsidRDefault="00970528" w:rsidP="00090A74">
      <w:pPr>
        <w:spacing w:after="0"/>
        <w:rPr>
          <w:lang w:val="en-GB"/>
        </w:rPr>
      </w:pPr>
      <w:r>
        <w:rPr>
          <w:lang w:val="en-GB"/>
        </w:rPr>
        <w:t xml:space="preserve">Essays should </w:t>
      </w:r>
      <w:r w:rsidR="00CE0303">
        <w:rPr>
          <w:lang w:val="en-GB"/>
        </w:rPr>
        <w:t xml:space="preserve">contain </w:t>
      </w:r>
      <w:r>
        <w:rPr>
          <w:lang w:val="en-GB"/>
        </w:rPr>
        <w:t>appropriate cit</w:t>
      </w:r>
      <w:r w:rsidR="00CE0303">
        <w:rPr>
          <w:lang w:val="en-GB"/>
        </w:rPr>
        <w:t>ations</w:t>
      </w:r>
      <w:r>
        <w:rPr>
          <w:lang w:val="en-GB"/>
        </w:rPr>
        <w:t xml:space="preserve"> and reference</w:t>
      </w:r>
      <w:r w:rsidR="00CE0303">
        <w:rPr>
          <w:lang w:val="en-GB"/>
        </w:rPr>
        <w:t>s</w:t>
      </w:r>
      <w:r w:rsidR="008879EC">
        <w:rPr>
          <w:lang w:val="en-GB"/>
        </w:rPr>
        <w:t>. Any referencing style can be used, but it must be consistent and appropriate.</w:t>
      </w:r>
    </w:p>
    <w:p w14:paraId="1D4CCDDC" w14:textId="446ED017" w:rsidR="00B82B3C" w:rsidRDefault="00105174" w:rsidP="00090A74">
      <w:pPr>
        <w:spacing w:after="0"/>
        <w:rPr>
          <w:lang w:val="en-GB"/>
        </w:rPr>
      </w:pPr>
      <w:r>
        <w:rPr>
          <w:lang w:val="en-GB"/>
        </w:rPr>
        <w:t xml:space="preserve">Word limit is </w:t>
      </w:r>
      <w:r w:rsidR="002E4835">
        <w:rPr>
          <w:lang w:val="en-GB"/>
        </w:rPr>
        <w:t xml:space="preserve">a maximum of </w:t>
      </w:r>
      <w:r>
        <w:rPr>
          <w:lang w:val="en-GB"/>
        </w:rPr>
        <w:t>2,</w:t>
      </w:r>
      <w:r w:rsidR="00E5264A">
        <w:rPr>
          <w:lang w:val="en-GB"/>
        </w:rPr>
        <w:t>0</w:t>
      </w:r>
      <w:r>
        <w:rPr>
          <w:lang w:val="en-GB"/>
        </w:rPr>
        <w:t>00</w:t>
      </w:r>
      <w:r w:rsidR="00CE0303">
        <w:rPr>
          <w:lang w:val="en-GB"/>
        </w:rPr>
        <w:t xml:space="preserve"> words (excluding the reference list)</w:t>
      </w:r>
    </w:p>
    <w:p w14:paraId="272724B3" w14:textId="77777777" w:rsidR="00E5264A" w:rsidRDefault="00E5264A" w:rsidP="00451A28">
      <w:pPr>
        <w:spacing w:after="0"/>
        <w:rPr>
          <w:lang w:val="en-GB"/>
        </w:rPr>
      </w:pPr>
    </w:p>
    <w:p w14:paraId="07882CD8" w14:textId="7911CA08" w:rsidR="00451A28" w:rsidRDefault="00E5264A" w:rsidP="00451A28">
      <w:pPr>
        <w:spacing w:after="0"/>
        <w:rPr>
          <w:lang w:val="en-GB"/>
        </w:rPr>
      </w:pPr>
      <w:r w:rsidRPr="0083643F">
        <w:rPr>
          <w:i/>
          <w:iCs/>
          <w:lang w:val="en-GB"/>
        </w:rPr>
        <w:t>Can I use AI and/or Assistive technology?</w:t>
      </w:r>
      <w:r>
        <w:rPr>
          <w:lang w:val="en-GB"/>
        </w:rPr>
        <w:t xml:space="preserve"> </w:t>
      </w:r>
      <w:r w:rsidR="0083643F">
        <w:rPr>
          <w:lang w:val="en-GB"/>
        </w:rPr>
        <w:t>Assistive</w:t>
      </w:r>
      <w:r w:rsidR="00263876">
        <w:rPr>
          <w:lang w:val="en-GB"/>
        </w:rPr>
        <w:t xml:space="preserve"> technology</w:t>
      </w:r>
      <w:r w:rsidR="0083643F">
        <w:rPr>
          <w:lang w:val="en-GB"/>
        </w:rPr>
        <w:t xml:space="preserve"> or </w:t>
      </w:r>
      <w:r w:rsidR="00D87FC5">
        <w:rPr>
          <w:lang w:val="en-GB"/>
        </w:rPr>
        <w:t>software</w:t>
      </w:r>
      <w:r w:rsidR="00263876">
        <w:rPr>
          <w:lang w:val="en-GB"/>
        </w:rPr>
        <w:t xml:space="preserve"> such as grammar/spelling/tone checkers</w:t>
      </w:r>
      <w:r w:rsidR="009F18EF">
        <w:rPr>
          <w:lang w:val="en-GB"/>
        </w:rPr>
        <w:t>, speech to text</w:t>
      </w:r>
      <w:r w:rsidR="00A732FB">
        <w:rPr>
          <w:lang w:val="en-GB"/>
        </w:rPr>
        <w:t xml:space="preserve"> tools</w:t>
      </w:r>
      <w:r w:rsidR="009F18EF">
        <w:rPr>
          <w:lang w:val="en-GB"/>
        </w:rPr>
        <w:t xml:space="preserve">, or </w:t>
      </w:r>
      <w:r w:rsidR="00D87FC5">
        <w:rPr>
          <w:lang w:val="en-GB"/>
        </w:rPr>
        <w:t>mind-mappers</w:t>
      </w:r>
      <w:r w:rsidR="00E97AED">
        <w:rPr>
          <w:lang w:val="en-GB"/>
        </w:rPr>
        <w:t xml:space="preserve"> can absolutely be used to prepare your submission. AI tools </w:t>
      </w:r>
      <w:r w:rsidR="00A732FB">
        <w:rPr>
          <w:lang w:val="en-GB"/>
        </w:rPr>
        <w:t>can also be used to assist with planning</w:t>
      </w:r>
      <w:r w:rsidR="00C67ABC">
        <w:rPr>
          <w:lang w:val="en-GB"/>
        </w:rPr>
        <w:t xml:space="preserve"> and proof reading/checking. However, </w:t>
      </w:r>
      <w:r w:rsidR="007F1B9B">
        <w:rPr>
          <w:lang w:val="en-GB"/>
        </w:rPr>
        <w:t>the essay submission itself must be your own words</w:t>
      </w:r>
      <w:r w:rsidR="00034533">
        <w:rPr>
          <w:lang w:val="en-GB"/>
        </w:rPr>
        <w:t xml:space="preserve"> and as such</w:t>
      </w:r>
      <w:r w:rsidR="00C67ABC">
        <w:rPr>
          <w:lang w:val="en-GB"/>
        </w:rPr>
        <w:t xml:space="preserve"> </w:t>
      </w:r>
      <w:r w:rsidR="00DF7A18">
        <w:rPr>
          <w:lang w:val="en-GB"/>
        </w:rPr>
        <w:t xml:space="preserve">generative AI to produce written content </w:t>
      </w:r>
      <w:r w:rsidR="006B4118">
        <w:rPr>
          <w:lang w:val="en-GB"/>
        </w:rPr>
        <w:t xml:space="preserve">for the </w:t>
      </w:r>
      <w:r w:rsidR="006F33A5">
        <w:rPr>
          <w:lang w:val="en-GB"/>
        </w:rPr>
        <w:t xml:space="preserve">submission or parts thereof is </w:t>
      </w:r>
      <w:r w:rsidR="006B4118">
        <w:rPr>
          <w:lang w:val="en-GB"/>
        </w:rPr>
        <w:t>prohibited. There is a place to declare AI</w:t>
      </w:r>
      <w:r w:rsidR="00123B34">
        <w:rPr>
          <w:lang w:val="en-GB"/>
        </w:rPr>
        <w:t xml:space="preserve"> tool use and agree to the above terms</w:t>
      </w:r>
      <w:r w:rsidR="00742A82">
        <w:rPr>
          <w:lang w:val="en-GB"/>
        </w:rPr>
        <w:t xml:space="preserve"> </w:t>
      </w:r>
      <w:r w:rsidR="00123B34">
        <w:rPr>
          <w:lang w:val="en-GB"/>
        </w:rPr>
        <w:t xml:space="preserve">within the application </w:t>
      </w:r>
      <w:r w:rsidR="00742A82">
        <w:rPr>
          <w:lang w:val="en-GB"/>
        </w:rPr>
        <w:t>form below.</w:t>
      </w:r>
    </w:p>
    <w:p w14:paraId="685E3945" w14:textId="77777777" w:rsidR="00AF2F87" w:rsidRDefault="00AF2F87" w:rsidP="00090A74">
      <w:pPr>
        <w:spacing w:after="0"/>
        <w:rPr>
          <w:lang w:val="en-GB"/>
        </w:rPr>
      </w:pPr>
    </w:p>
    <w:p w14:paraId="52E509F9" w14:textId="074F5A42" w:rsidR="00D019B1" w:rsidRPr="00633B67" w:rsidRDefault="00D019B1" w:rsidP="00090A74">
      <w:pPr>
        <w:spacing w:after="0"/>
        <w:rPr>
          <w:b/>
          <w:bCs/>
          <w:i/>
          <w:iCs/>
          <w:lang w:val="en-GB"/>
        </w:rPr>
      </w:pPr>
      <w:r w:rsidRPr="00633B67">
        <w:rPr>
          <w:b/>
          <w:bCs/>
          <w:i/>
          <w:iCs/>
          <w:lang w:val="en-GB"/>
        </w:rPr>
        <w:t xml:space="preserve">How and when to </w:t>
      </w:r>
      <w:r w:rsidR="00105174">
        <w:rPr>
          <w:b/>
          <w:bCs/>
          <w:i/>
          <w:iCs/>
          <w:lang w:val="en-GB"/>
        </w:rPr>
        <w:t>submit</w:t>
      </w:r>
      <w:r w:rsidRPr="00633B67">
        <w:rPr>
          <w:b/>
          <w:bCs/>
          <w:i/>
          <w:iCs/>
          <w:lang w:val="en-GB"/>
        </w:rPr>
        <w:t>:</w:t>
      </w:r>
    </w:p>
    <w:p w14:paraId="19A826B0" w14:textId="765278BF" w:rsidR="00DA04FA" w:rsidRDefault="002E6391" w:rsidP="00BC40DF">
      <w:pPr>
        <w:spacing w:after="0"/>
        <w:rPr>
          <w:lang w:val="en-GB"/>
        </w:rPr>
      </w:pPr>
      <w:r w:rsidRPr="002E6391">
        <w:rPr>
          <w:i/>
          <w:iCs/>
          <w:lang w:val="en-GB"/>
        </w:rPr>
        <w:t>How?</w:t>
      </w:r>
      <w:r>
        <w:rPr>
          <w:lang w:val="en-GB"/>
        </w:rPr>
        <w:t xml:space="preserve"> </w:t>
      </w:r>
      <w:r w:rsidR="006A79D0">
        <w:rPr>
          <w:lang w:val="en-GB"/>
        </w:rPr>
        <w:t>–</w:t>
      </w:r>
      <w:r>
        <w:rPr>
          <w:lang w:val="en-GB"/>
        </w:rPr>
        <w:t xml:space="preserve"> </w:t>
      </w:r>
      <w:r w:rsidR="00BC40DF">
        <w:rPr>
          <w:lang w:val="en-GB"/>
        </w:rPr>
        <w:t xml:space="preserve">To apply, </w:t>
      </w:r>
      <w:r w:rsidR="005B59CB">
        <w:rPr>
          <w:lang w:val="en-GB"/>
        </w:rPr>
        <w:t xml:space="preserve">please download </w:t>
      </w:r>
      <w:r w:rsidR="00D00DFD">
        <w:rPr>
          <w:lang w:val="en-GB"/>
        </w:rPr>
        <w:t xml:space="preserve">and save a copy of this document, ensuring you add </w:t>
      </w:r>
      <w:r w:rsidR="00D55B0F">
        <w:rPr>
          <w:lang w:val="en-GB"/>
        </w:rPr>
        <w:t>your applicant initials to the file name. C</w:t>
      </w:r>
      <w:r w:rsidR="005B59CB">
        <w:rPr>
          <w:lang w:val="en-GB"/>
        </w:rPr>
        <w:t xml:space="preserve">omplete </w:t>
      </w:r>
      <w:r w:rsidR="00BA1FF0">
        <w:rPr>
          <w:lang w:val="en-GB"/>
        </w:rPr>
        <w:t xml:space="preserve">the form starting on page </w:t>
      </w:r>
      <w:r w:rsidR="00E32FEF">
        <w:rPr>
          <w:lang w:val="en-GB"/>
        </w:rPr>
        <w:t>3</w:t>
      </w:r>
      <w:r w:rsidR="00D55B0F">
        <w:rPr>
          <w:lang w:val="en-GB"/>
        </w:rPr>
        <w:t xml:space="preserve"> and then submit</w:t>
      </w:r>
      <w:r w:rsidR="00BC40DF">
        <w:rPr>
          <w:lang w:val="en-GB"/>
        </w:rPr>
        <w:t xml:space="preserve"> it to </w:t>
      </w:r>
      <w:hyperlink r:id="rId10" w:history="1">
        <w:r w:rsidR="00BC40DF" w:rsidRPr="00572CEC">
          <w:rPr>
            <w:rStyle w:val="Hyperlink"/>
          </w:rPr>
          <w:t>committee@bafa-uk.org</w:t>
        </w:r>
      </w:hyperlink>
      <w:r w:rsidR="00BC40DF">
        <w:t xml:space="preserve"> </w:t>
      </w:r>
      <w:r w:rsidR="00BC40DF">
        <w:rPr>
          <w:lang w:val="en-GB"/>
        </w:rPr>
        <w:t>via email attachment as a PDF</w:t>
      </w:r>
      <w:r w:rsidR="00165543">
        <w:rPr>
          <w:lang w:val="en-GB"/>
        </w:rPr>
        <w:t xml:space="preserve"> ensuring your initials are added to the filename</w:t>
      </w:r>
      <w:r w:rsidR="006F4641">
        <w:rPr>
          <w:lang w:val="en-GB"/>
        </w:rPr>
        <w:t xml:space="preserve">. Please ensure you </w:t>
      </w:r>
      <w:r w:rsidR="00AD3A41">
        <w:rPr>
          <w:lang w:val="en-GB"/>
        </w:rPr>
        <w:t xml:space="preserve">include the award name and round relevant to your submission in the subject line of your email. For </w:t>
      </w:r>
      <w:r w:rsidR="00DA04FA">
        <w:rPr>
          <w:lang w:val="en-GB"/>
        </w:rPr>
        <w:t>example,</w:t>
      </w:r>
      <w:r w:rsidR="006F4641">
        <w:rPr>
          <w:lang w:val="en-GB"/>
        </w:rPr>
        <w:t xml:space="preserve"> “</w:t>
      </w:r>
      <w:r w:rsidR="000F20EA">
        <w:rPr>
          <w:lang w:val="en-GB"/>
        </w:rPr>
        <w:t xml:space="preserve">SUBMISSION - </w:t>
      </w:r>
      <w:r w:rsidR="006F4641">
        <w:rPr>
          <w:lang w:val="en-GB"/>
        </w:rPr>
        <w:t xml:space="preserve">Student Essay Competition </w:t>
      </w:r>
      <w:r w:rsidR="00DA04FA">
        <w:rPr>
          <w:lang w:val="en-GB"/>
        </w:rPr>
        <w:t>–</w:t>
      </w:r>
      <w:r w:rsidR="00AD3A41">
        <w:rPr>
          <w:lang w:val="en-GB"/>
        </w:rPr>
        <w:t xml:space="preserve"> 202</w:t>
      </w:r>
      <w:r w:rsidR="00DA04FA">
        <w:rPr>
          <w:lang w:val="en-GB"/>
        </w:rPr>
        <w:t>6”</w:t>
      </w:r>
      <w:r w:rsidR="00BC40DF">
        <w:rPr>
          <w:lang w:val="en-GB"/>
        </w:rPr>
        <w:t xml:space="preserve">. </w:t>
      </w:r>
    </w:p>
    <w:p w14:paraId="2F4D7290" w14:textId="079FBFA3" w:rsidR="000E5782" w:rsidRDefault="00BC40DF" w:rsidP="00090A74">
      <w:pPr>
        <w:spacing w:after="0"/>
        <w:rPr>
          <w:lang w:val="en-GB"/>
        </w:rPr>
      </w:pPr>
      <w:r>
        <w:rPr>
          <w:lang w:val="en-GB"/>
        </w:rPr>
        <w:t xml:space="preserve">The application form itself contains guidance notes on maximum word counts and required content in red italic text. Please delete these guidance notes and enter your own answers. Please ensure that you read the guidance notes provided carefully prior to beginning the application, and that you have completed all sections </w:t>
      </w:r>
      <w:r>
        <w:rPr>
          <w:lang w:val="en-GB"/>
        </w:rPr>
        <w:lastRenderedPageBreak/>
        <w:t>in the required detail before you submit it. The applications will not be checked before they are reviewed by the committee; any incomplete applications will not be considered.</w:t>
      </w:r>
    </w:p>
    <w:p w14:paraId="6E686978" w14:textId="77777777" w:rsidR="003D62E5" w:rsidRDefault="003D62E5" w:rsidP="00090A74">
      <w:pPr>
        <w:spacing w:after="0"/>
        <w:rPr>
          <w:i/>
          <w:iCs/>
          <w:lang w:val="en-GB"/>
        </w:rPr>
      </w:pPr>
    </w:p>
    <w:p w14:paraId="429D8018" w14:textId="40934FC7" w:rsidR="00B20DC8" w:rsidRDefault="002E6391" w:rsidP="00090A74">
      <w:pPr>
        <w:spacing w:after="0"/>
        <w:rPr>
          <w:lang w:val="en-GB"/>
        </w:rPr>
      </w:pPr>
      <w:r w:rsidRPr="002E6391">
        <w:rPr>
          <w:i/>
          <w:iCs/>
          <w:lang w:val="en-GB"/>
        </w:rPr>
        <w:t>When?</w:t>
      </w:r>
      <w:r>
        <w:rPr>
          <w:lang w:val="en-GB"/>
        </w:rPr>
        <w:t xml:space="preserve"> - </w:t>
      </w:r>
      <w:r w:rsidR="002218AC">
        <w:rPr>
          <w:lang w:val="en-GB"/>
        </w:rPr>
        <w:t>The competition will run annually</w:t>
      </w:r>
      <w:r>
        <w:rPr>
          <w:lang w:val="en-GB"/>
        </w:rPr>
        <w:t xml:space="preserve"> with </w:t>
      </w:r>
      <w:r w:rsidR="00C500C5">
        <w:rPr>
          <w:lang w:val="en-GB"/>
        </w:rPr>
        <w:t xml:space="preserve">up to </w:t>
      </w:r>
      <w:r>
        <w:rPr>
          <w:lang w:val="en-GB"/>
        </w:rPr>
        <w:t xml:space="preserve">one winner selected per year. </w:t>
      </w:r>
      <w:r w:rsidR="002D280A">
        <w:rPr>
          <w:lang w:val="en-GB"/>
        </w:rPr>
        <w:t>Essay submissions will open in June. You can write your essay at any time, but it must</w:t>
      </w:r>
      <w:r>
        <w:rPr>
          <w:lang w:val="en-GB"/>
        </w:rPr>
        <w:t xml:space="preserve"> be submitted</w:t>
      </w:r>
      <w:r w:rsidR="002D280A">
        <w:rPr>
          <w:lang w:val="en-GB"/>
        </w:rPr>
        <w:t>, as above,</w:t>
      </w:r>
      <w:r>
        <w:rPr>
          <w:lang w:val="en-GB"/>
        </w:rPr>
        <w:t xml:space="preserve"> </w:t>
      </w:r>
      <w:r w:rsidR="002D280A">
        <w:rPr>
          <w:lang w:val="en-GB"/>
        </w:rPr>
        <w:t>between 1</w:t>
      </w:r>
      <w:r w:rsidR="002D280A" w:rsidRPr="002D280A">
        <w:rPr>
          <w:vertAlign w:val="superscript"/>
          <w:lang w:val="en-GB"/>
        </w:rPr>
        <w:t>st</w:t>
      </w:r>
      <w:r w:rsidR="002D280A">
        <w:rPr>
          <w:lang w:val="en-GB"/>
        </w:rPr>
        <w:t>-30</w:t>
      </w:r>
      <w:r w:rsidR="002D280A" w:rsidRPr="002D280A">
        <w:rPr>
          <w:vertAlign w:val="superscript"/>
          <w:lang w:val="en-GB"/>
        </w:rPr>
        <w:t>th</w:t>
      </w:r>
      <w:r w:rsidR="002D280A">
        <w:rPr>
          <w:lang w:val="en-GB"/>
        </w:rPr>
        <w:t xml:space="preserve"> </w:t>
      </w:r>
      <w:r>
        <w:rPr>
          <w:lang w:val="en-GB"/>
        </w:rPr>
        <w:t>June</w:t>
      </w:r>
      <w:r w:rsidR="002D280A">
        <w:rPr>
          <w:lang w:val="en-GB"/>
        </w:rPr>
        <w:t>. Any entries received after June 30</w:t>
      </w:r>
      <w:r w:rsidR="002D280A" w:rsidRPr="002D280A">
        <w:rPr>
          <w:vertAlign w:val="superscript"/>
          <w:lang w:val="en-GB"/>
        </w:rPr>
        <w:t>th</w:t>
      </w:r>
      <w:r w:rsidR="002D280A">
        <w:rPr>
          <w:lang w:val="en-GB"/>
        </w:rPr>
        <w:t xml:space="preserve"> will not be counted.</w:t>
      </w:r>
    </w:p>
    <w:p w14:paraId="4E5C51C2" w14:textId="77777777" w:rsidR="00FA3158" w:rsidRDefault="00FA3158" w:rsidP="00090A74">
      <w:pPr>
        <w:spacing w:after="0"/>
        <w:rPr>
          <w:lang w:val="en-GB"/>
        </w:rPr>
      </w:pPr>
    </w:p>
    <w:p w14:paraId="4F98CA9D" w14:textId="1541D711" w:rsidR="00FA3158" w:rsidRPr="000740E3" w:rsidRDefault="00FA3158" w:rsidP="00090A74">
      <w:pPr>
        <w:spacing w:after="0"/>
        <w:rPr>
          <w:b/>
          <w:bCs/>
          <w:i/>
          <w:iCs/>
          <w:lang w:val="en-GB"/>
        </w:rPr>
      </w:pPr>
      <w:r w:rsidRPr="000740E3">
        <w:rPr>
          <w:b/>
          <w:bCs/>
          <w:i/>
          <w:iCs/>
          <w:lang w:val="en-GB"/>
        </w:rPr>
        <w:t>The reviewing process:</w:t>
      </w:r>
    </w:p>
    <w:p w14:paraId="7D0CCAAD" w14:textId="4B8CDC27" w:rsidR="00AC6EE7" w:rsidRDefault="00E71795" w:rsidP="00090A74">
      <w:pPr>
        <w:spacing w:after="0"/>
        <w:rPr>
          <w:lang w:val="en-GB"/>
        </w:rPr>
      </w:pPr>
      <w:r>
        <w:rPr>
          <w:lang w:val="en-GB"/>
        </w:rPr>
        <w:t xml:space="preserve">All </w:t>
      </w:r>
      <w:r w:rsidR="000F4C70">
        <w:rPr>
          <w:lang w:val="en-GB"/>
        </w:rPr>
        <w:t>submissions</w:t>
      </w:r>
      <w:r>
        <w:rPr>
          <w:lang w:val="en-GB"/>
        </w:rPr>
        <w:t xml:space="preserve"> will be</w:t>
      </w:r>
      <w:r w:rsidR="00174798">
        <w:rPr>
          <w:lang w:val="en-GB"/>
        </w:rPr>
        <w:t xml:space="preserve"> shortlisted and</w:t>
      </w:r>
      <w:r>
        <w:rPr>
          <w:lang w:val="en-GB"/>
        </w:rPr>
        <w:t xml:space="preserve"> reviewed by a panel </w:t>
      </w:r>
      <w:r w:rsidR="009E2743">
        <w:rPr>
          <w:lang w:val="en-GB"/>
        </w:rPr>
        <w:t xml:space="preserve">made up of </w:t>
      </w:r>
      <w:r w:rsidR="00460505">
        <w:rPr>
          <w:lang w:val="en-GB"/>
        </w:rPr>
        <w:t xml:space="preserve">4-5 </w:t>
      </w:r>
      <w:r>
        <w:rPr>
          <w:lang w:val="en-GB"/>
        </w:rPr>
        <w:t>currently serving BAFA committee members</w:t>
      </w:r>
      <w:r w:rsidR="00460505">
        <w:rPr>
          <w:lang w:val="en-GB"/>
        </w:rPr>
        <w:t>. In the case of a</w:t>
      </w:r>
      <w:r w:rsidR="005F4D27">
        <w:rPr>
          <w:lang w:val="en-GB"/>
        </w:rPr>
        <w:t xml:space="preserve"> submission </w:t>
      </w:r>
      <w:r w:rsidR="00460505">
        <w:rPr>
          <w:lang w:val="en-GB"/>
        </w:rPr>
        <w:t xml:space="preserve">where </w:t>
      </w:r>
      <w:r w:rsidR="005F4D27">
        <w:rPr>
          <w:lang w:val="en-GB"/>
        </w:rPr>
        <w:t xml:space="preserve">the student </w:t>
      </w:r>
      <w:r w:rsidR="003625B8">
        <w:rPr>
          <w:lang w:val="en-GB"/>
        </w:rPr>
        <w:t xml:space="preserve">is supervised by or linked </w:t>
      </w:r>
      <w:r w:rsidR="00AC6EE7">
        <w:rPr>
          <w:lang w:val="en-GB"/>
        </w:rPr>
        <w:t xml:space="preserve">to </w:t>
      </w:r>
      <w:r w:rsidR="00A92C3B">
        <w:rPr>
          <w:lang w:val="en-GB"/>
        </w:rPr>
        <w:t xml:space="preserve">a </w:t>
      </w:r>
      <w:r w:rsidR="00460505">
        <w:rPr>
          <w:lang w:val="en-GB"/>
        </w:rPr>
        <w:t>committee member</w:t>
      </w:r>
      <w:r w:rsidR="00B00844">
        <w:rPr>
          <w:lang w:val="en-GB"/>
        </w:rPr>
        <w:t>, th</w:t>
      </w:r>
      <w:r w:rsidR="00FF1997">
        <w:rPr>
          <w:lang w:val="en-GB"/>
        </w:rPr>
        <w:t>e</w:t>
      </w:r>
      <w:r w:rsidR="00B00844">
        <w:rPr>
          <w:lang w:val="en-GB"/>
        </w:rPr>
        <w:t xml:space="preserve"> member</w:t>
      </w:r>
      <w:r w:rsidR="00FF1997">
        <w:rPr>
          <w:lang w:val="en-GB"/>
        </w:rPr>
        <w:t xml:space="preserve"> in question will not </w:t>
      </w:r>
      <w:r w:rsidR="00B00844">
        <w:rPr>
          <w:lang w:val="en-GB"/>
        </w:rPr>
        <w:t>be</w:t>
      </w:r>
      <w:r w:rsidR="00FF1997">
        <w:rPr>
          <w:lang w:val="en-GB"/>
        </w:rPr>
        <w:t xml:space="preserve"> able to form part of the review panel for that </w:t>
      </w:r>
      <w:r w:rsidR="00AC6EE7">
        <w:rPr>
          <w:lang w:val="en-GB"/>
        </w:rPr>
        <w:t>submission</w:t>
      </w:r>
      <w:r w:rsidR="00FF1997">
        <w:rPr>
          <w:lang w:val="en-GB"/>
        </w:rPr>
        <w:t>.</w:t>
      </w:r>
      <w:r w:rsidR="002D280A">
        <w:rPr>
          <w:lang w:val="en-GB"/>
        </w:rPr>
        <w:t xml:space="preserve"> </w:t>
      </w:r>
    </w:p>
    <w:p w14:paraId="2D09E7C4" w14:textId="77777777" w:rsidR="00C63855" w:rsidRDefault="00C63855" w:rsidP="00090A74">
      <w:pPr>
        <w:spacing w:after="0"/>
        <w:rPr>
          <w:lang w:val="en-GB"/>
        </w:rPr>
      </w:pPr>
    </w:p>
    <w:p w14:paraId="77470904" w14:textId="494667D3" w:rsidR="00174798" w:rsidRDefault="005450CB" w:rsidP="00090A74">
      <w:pPr>
        <w:spacing w:after="0"/>
        <w:rPr>
          <w:lang w:val="en-GB"/>
        </w:rPr>
      </w:pPr>
      <w:r>
        <w:rPr>
          <w:lang w:val="en-GB"/>
        </w:rPr>
        <w:t>When reviewing the submissions, particular attention will be paid to the</w:t>
      </w:r>
      <w:r w:rsidR="00174798">
        <w:rPr>
          <w:lang w:val="en-GB"/>
        </w:rPr>
        <w:t xml:space="preserve"> following criteria:</w:t>
      </w:r>
    </w:p>
    <w:p w14:paraId="46C46880" w14:textId="4C2C8356" w:rsidR="002D280A" w:rsidRDefault="002D280A" w:rsidP="00174798">
      <w:pPr>
        <w:pStyle w:val="ListParagraph"/>
        <w:numPr>
          <w:ilvl w:val="0"/>
          <w:numId w:val="18"/>
        </w:numPr>
        <w:spacing w:after="0"/>
        <w:rPr>
          <w:lang w:val="en-GB"/>
        </w:rPr>
      </w:pPr>
      <w:r>
        <w:rPr>
          <w:lang w:val="en-GB"/>
        </w:rPr>
        <w:t>Originality</w:t>
      </w:r>
    </w:p>
    <w:p w14:paraId="1F02A7CE" w14:textId="28DA78D0" w:rsidR="00174798" w:rsidRDefault="005450CB" w:rsidP="00174798">
      <w:pPr>
        <w:pStyle w:val="ListParagraph"/>
        <w:numPr>
          <w:ilvl w:val="0"/>
          <w:numId w:val="18"/>
        </w:numPr>
        <w:spacing w:after="0"/>
        <w:rPr>
          <w:lang w:val="en-GB"/>
        </w:rPr>
      </w:pPr>
      <w:r>
        <w:rPr>
          <w:lang w:val="en-GB"/>
        </w:rPr>
        <w:t>Accessibility and fluency</w:t>
      </w:r>
    </w:p>
    <w:p w14:paraId="5EB8F02C" w14:textId="41041E30" w:rsidR="005450CB" w:rsidRDefault="005450CB" w:rsidP="00174798">
      <w:pPr>
        <w:pStyle w:val="ListParagraph"/>
        <w:numPr>
          <w:ilvl w:val="0"/>
          <w:numId w:val="18"/>
        </w:numPr>
        <w:spacing w:after="0"/>
        <w:rPr>
          <w:lang w:val="en-GB"/>
        </w:rPr>
      </w:pPr>
      <w:r>
        <w:rPr>
          <w:lang w:val="en-GB"/>
        </w:rPr>
        <w:t>Informativeness and engagingness</w:t>
      </w:r>
    </w:p>
    <w:p w14:paraId="36731F7B" w14:textId="7A506F7D" w:rsidR="005450CB" w:rsidRDefault="005450CB" w:rsidP="00174798">
      <w:pPr>
        <w:pStyle w:val="ListParagraph"/>
        <w:numPr>
          <w:ilvl w:val="0"/>
          <w:numId w:val="18"/>
        </w:numPr>
        <w:spacing w:after="0"/>
        <w:rPr>
          <w:lang w:val="en-GB"/>
        </w:rPr>
      </w:pPr>
      <w:r>
        <w:rPr>
          <w:lang w:val="en-GB"/>
        </w:rPr>
        <w:t>Depth of subject matter knowledge showcased</w:t>
      </w:r>
    </w:p>
    <w:p w14:paraId="3A1E4F3C" w14:textId="77777777" w:rsidR="000350DD" w:rsidRDefault="000350DD" w:rsidP="000350DD">
      <w:pPr>
        <w:spacing w:after="0"/>
        <w:rPr>
          <w:lang w:val="en-GB"/>
        </w:rPr>
      </w:pPr>
    </w:p>
    <w:p w14:paraId="3AF0F535" w14:textId="3BED620E" w:rsidR="000350DD" w:rsidRDefault="000350DD" w:rsidP="000350DD">
      <w:pPr>
        <w:spacing w:after="0"/>
        <w:rPr>
          <w:lang w:val="en-GB"/>
        </w:rPr>
      </w:pPr>
      <w:r>
        <w:rPr>
          <w:lang w:val="en-GB"/>
        </w:rPr>
        <w:t xml:space="preserve">Reviews will take place during the reviewing period detailed below. The decision dates outlined in this document are provisional decision dates. The committee will endeavour to return decisions on the dates stipulated, however, please note that committee positions are voluntary roles conducted around full-time work and study which must take priority. Any changes or delays to the decision dates will be communicated to applicants via email. </w:t>
      </w:r>
    </w:p>
    <w:p w14:paraId="403B3870" w14:textId="77777777" w:rsidR="000350DD" w:rsidRDefault="000350DD" w:rsidP="000350DD">
      <w:pPr>
        <w:spacing w:after="0"/>
        <w:rPr>
          <w:lang w:val="en-GB"/>
        </w:rPr>
      </w:pPr>
    </w:p>
    <w:p w14:paraId="16D68AC1" w14:textId="727728AA" w:rsidR="00610EE4" w:rsidRDefault="00610EE4" w:rsidP="000350DD">
      <w:pPr>
        <w:spacing w:after="0"/>
        <w:rPr>
          <w:lang w:val="en-GB"/>
        </w:rPr>
      </w:pPr>
      <w:r>
        <w:rPr>
          <w:lang w:val="en-GB"/>
        </w:rPr>
        <w:t>Application period: 1</w:t>
      </w:r>
      <w:r w:rsidRPr="00610EE4">
        <w:rPr>
          <w:vertAlign w:val="superscript"/>
          <w:lang w:val="en-GB"/>
        </w:rPr>
        <w:t>st</w:t>
      </w:r>
      <w:r w:rsidR="003E305B">
        <w:rPr>
          <w:vertAlign w:val="superscript"/>
          <w:lang w:val="en-GB"/>
        </w:rPr>
        <w:t xml:space="preserve"> </w:t>
      </w:r>
      <w:r w:rsidR="003E305B">
        <w:rPr>
          <w:lang w:val="en-GB"/>
        </w:rPr>
        <w:t xml:space="preserve">June 00:01 until </w:t>
      </w:r>
      <w:r>
        <w:rPr>
          <w:lang w:val="en-GB"/>
        </w:rPr>
        <w:t>30</w:t>
      </w:r>
      <w:r w:rsidRPr="00610EE4">
        <w:rPr>
          <w:vertAlign w:val="superscript"/>
          <w:lang w:val="en-GB"/>
        </w:rPr>
        <w:t>th</w:t>
      </w:r>
      <w:r>
        <w:rPr>
          <w:lang w:val="en-GB"/>
        </w:rPr>
        <w:t xml:space="preserve"> June</w:t>
      </w:r>
      <w:r w:rsidR="003E305B">
        <w:rPr>
          <w:lang w:val="en-GB"/>
        </w:rPr>
        <w:t xml:space="preserve"> 23:59</w:t>
      </w:r>
    </w:p>
    <w:p w14:paraId="026ADC49" w14:textId="296F1B62" w:rsidR="008C00B2" w:rsidRDefault="008C00B2" w:rsidP="000350DD">
      <w:pPr>
        <w:spacing w:after="0"/>
        <w:rPr>
          <w:lang w:val="en-GB"/>
        </w:rPr>
      </w:pPr>
      <w:r>
        <w:rPr>
          <w:lang w:val="en-GB"/>
        </w:rPr>
        <w:t>Review period: 1</w:t>
      </w:r>
      <w:r w:rsidRPr="008C00B2">
        <w:rPr>
          <w:vertAlign w:val="superscript"/>
          <w:lang w:val="en-GB"/>
        </w:rPr>
        <w:t>st</w:t>
      </w:r>
      <w:r>
        <w:rPr>
          <w:lang w:val="en-GB"/>
        </w:rPr>
        <w:t>-31</w:t>
      </w:r>
      <w:r w:rsidRPr="008C00B2">
        <w:rPr>
          <w:vertAlign w:val="superscript"/>
          <w:lang w:val="en-GB"/>
        </w:rPr>
        <w:t>st</w:t>
      </w:r>
      <w:r>
        <w:rPr>
          <w:lang w:val="en-GB"/>
        </w:rPr>
        <w:t xml:space="preserve"> July</w:t>
      </w:r>
    </w:p>
    <w:p w14:paraId="39F6CE65" w14:textId="11FA8C30" w:rsidR="008C00B2" w:rsidRDefault="008C00B2" w:rsidP="000350DD">
      <w:pPr>
        <w:spacing w:after="0"/>
        <w:rPr>
          <w:lang w:val="en-GB"/>
        </w:rPr>
      </w:pPr>
      <w:r>
        <w:rPr>
          <w:lang w:val="en-GB"/>
        </w:rPr>
        <w:t xml:space="preserve">Decision date: </w:t>
      </w:r>
      <w:r w:rsidR="00CD600A">
        <w:rPr>
          <w:lang w:val="en-GB"/>
        </w:rPr>
        <w:t>1</w:t>
      </w:r>
      <w:r w:rsidR="00CD600A" w:rsidRPr="0011264D">
        <w:rPr>
          <w:vertAlign w:val="superscript"/>
          <w:lang w:val="en-GB"/>
        </w:rPr>
        <w:t>st</w:t>
      </w:r>
      <w:r w:rsidR="00CD600A">
        <w:rPr>
          <w:lang w:val="en-GB"/>
        </w:rPr>
        <w:t xml:space="preserve"> Augst by 23:59</w:t>
      </w:r>
    </w:p>
    <w:p w14:paraId="0E8356EC" w14:textId="7B110A9F" w:rsidR="003E305B" w:rsidRPr="000350DD" w:rsidRDefault="003E305B" w:rsidP="000350DD">
      <w:pPr>
        <w:spacing w:after="0"/>
        <w:rPr>
          <w:lang w:val="en-GB"/>
        </w:rPr>
      </w:pPr>
      <w:r w:rsidRPr="0082626B">
        <w:rPr>
          <w:lang w:val="en-GB"/>
        </w:rPr>
        <w:t>*Please note all deadline times are given in UK time</w:t>
      </w:r>
    </w:p>
    <w:p w14:paraId="4A7A4F54" w14:textId="7C802797" w:rsidR="002E55BA" w:rsidRDefault="002E55BA" w:rsidP="00090A74">
      <w:pPr>
        <w:spacing w:after="0"/>
        <w:rPr>
          <w:lang w:val="en-GB"/>
        </w:rPr>
      </w:pPr>
    </w:p>
    <w:p w14:paraId="229E74F1" w14:textId="3731FC5A" w:rsidR="002E55BA" w:rsidRPr="005450CB" w:rsidRDefault="002E55BA" w:rsidP="00090A74">
      <w:pPr>
        <w:spacing w:after="0"/>
        <w:rPr>
          <w:b/>
          <w:bCs/>
          <w:i/>
          <w:iCs/>
          <w:lang w:val="en-GB"/>
        </w:rPr>
      </w:pPr>
      <w:r w:rsidRPr="005450CB">
        <w:rPr>
          <w:b/>
          <w:bCs/>
          <w:i/>
          <w:iCs/>
          <w:lang w:val="en-GB"/>
        </w:rPr>
        <w:t>Award of prize</w:t>
      </w:r>
      <w:r>
        <w:rPr>
          <w:b/>
          <w:bCs/>
          <w:i/>
          <w:iCs/>
          <w:lang w:val="en-GB"/>
        </w:rPr>
        <w:t>:</w:t>
      </w:r>
    </w:p>
    <w:p w14:paraId="6ED0E498" w14:textId="6A6D67FA" w:rsidR="00F9671B" w:rsidRDefault="002E55BA" w:rsidP="00765841">
      <w:pPr>
        <w:spacing w:after="0"/>
        <w:rPr>
          <w:lang w:val="en-GB"/>
        </w:rPr>
      </w:pPr>
      <w:r>
        <w:rPr>
          <w:lang w:val="en-GB"/>
        </w:rPr>
        <w:t xml:space="preserve">The award amount is </w:t>
      </w:r>
      <w:r w:rsidRPr="0082626B">
        <w:rPr>
          <w:b/>
          <w:bCs/>
          <w:u w:val="single"/>
          <w:lang w:val="en-GB"/>
        </w:rPr>
        <w:t>£</w:t>
      </w:r>
      <w:r w:rsidR="0082626B" w:rsidRPr="0082626B">
        <w:rPr>
          <w:b/>
          <w:bCs/>
          <w:u w:val="single"/>
          <w:lang w:val="en-GB"/>
        </w:rPr>
        <w:t>10</w:t>
      </w:r>
      <w:r w:rsidRPr="0082626B">
        <w:rPr>
          <w:b/>
          <w:bCs/>
          <w:u w:val="single"/>
          <w:lang w:val="en-GB"/>
        </w:rPr>
        <w:t>0</w:t>
      </w:r>
      <w:r w:rsidR="00F44EB6" w:rsidRPr="0082626B">
        <w:rPr>
          <w:lang w:val="en-GB"/>
        </w:rPr>
        <w:t>.</w:t>
      </w:r>
      <w:r w:rsidR="00F44EB6">
        <w:rPr>
          <w:lang w:val="en-GB"/>
        </w:rPr>
        <w:t xml:space="preserve"> The winner can expect to receive an</w:t>
      </w:r>
      <w:r w:rsidR="009001BF">
        <w:rPr>
          <w:lang w:val="en-GB"/>
        </w:rPr>
        <w:t xml:space="preserve"> </w:t>
      </w:r>
      <w:r w:rsidR="00F44EB6">
        <w:rPr>
          <w:lang w:val="en-GB"/>
        </w:rPr>
        <w:t xml:space="preserve">email notifying them of their award in due course </w:t>
      </w:r>
      <w:r w:rsidR="009001BF">
        <w:rPr>
          <w:lang w:val="en-GB"/>
        </w:rPr>
        <w:t>after the</w:t>
      </w:r>
      <w:r w:rsidR="00F44EB6">
        <w:rPr>
          <w:lang w:val="en-GB"/>
        </w:rPr>
        <w:t xml:space="preserve"> submissio</w:t>
      </w:r>
      <w:r w:rsidR="009001BF">
        <w:rPr>
          <w:lang w:val="en-GB"/>
        </w:rPr>
        <w:t>n deadline</w:t>
      </w:r>
      <w:r w:rsidR="00F44EB6">
        <w:rPr>
          <w:lang w:val="en-GB"/>
        </w:rPr>
        <w:t>. While t</w:t>
      </w:r>
      <w:r>
        <w:rPr>
          <w:lang w:val="en-GB"/>
        </w:rPr>
        <w:t xml:space="preserve">here </w:t>
      </w:r>
      <w:r w:rsidR="00F44EB6">
        <w:rPr>
          <w:lang w:val="en-GB"/>
        </w:rPr>
        <w:t>can</w:t>
      </w:r>
      <w:r>
        <w:rPr>
          <w:lang w:val="en-GB"/>
        </w:rPr>
        <w:t xml:space="preserve"> only be </w:t>
      </w:r>
      <w:r w:rsidR="00B45958" w:rsidRPr="00A570D3">
        <w:rPr>
          <w:lang w:val="en-GB"/>
        </w:rPr>
        <w:t>up to</w:t>
      </w:r>
      <w:r w:rsidR="00B45958">
        <w:rPr>
          <w:lang w:val="en-GB"/>
        </w:rPr>
        <w:t xml:space="preserve"> </w:t>
      </w:r>
      <w:r>
        <w:rPr>
          <w:lang w:val="en-GB"/>
        </w:rPr>
        <w:t>one winner per year, essays of sufficiently high quality may be awarded a certificate of commendation.</w:t>
      </w:r>
      <w:r w:rsidR="00F44EB6">
        <w:rPr>
          <w:lang w:val="en-GB"/>
        </w:rPr>
        <w:t xml:space="preserve"> </w:t>
      </w:r>
      <w:r>
        <w:rPr>
          <w:lang w:val="en-GB"/>
        </w:rPr>
        <w:t>The winning essay will be published in the</w:t>
      </w:r>
      <w:r w:rsidR="00F44EB6">
        <w:rPr>
          <w:lang w:val="en-GB"/>
        </w:rPr>
        <w:t xml:space="preserve"> next edition</w:t>
      </w:r>
      <w:r>
        <w:rPr>
          <w:lang w:val="en-GB"/>
        </w:rPr>
        <w:t xml:space="preserve"> </w:t>
      </w:r>
      <w:r w:rsidR="00F44EB6">
        <w:rPr>
          <w:lang w:val="en-GB"/>
        </w:rPr>
        <w:t xml:space="preserve">of the </w:t>
      </w:r>
      <w:r>
        <w:rPr>
          <w:lang w:val="en-GB"/>
        </w:rPr>
        <w:t>BAFA Newsletter.</w:t>
      </w:r>
      <w:r w:rsidR="0074142B">
        <w:rPr>
          <w:lang w:val="en-GB"/>
        </w:rPr>
        <w:t xml:space="preserve"> </w:t>
      </w:r>
    </w:p>
    <w:p w14:paraId="367CE1E6" w14:textId="77777777" w:rsidR="00A570D3" w:rsidRDefault="00A570D3" w:rsidP="00765841">
      <w:pPr>
        <w:spacing w:after="0"/>
        <w:rPr>
          <w:lang w:val="en-GB"/>
        </w:rPr>
      </w:pPr>
    </w:p>
    <w:p w14:paraId="504E3746" w14:textId="56477C02" w:rsidR="002E55BA" w:rsidRDefault="00F9671B" w:rsidP="00765841">
      <w:pPr>
        <w:spacing w:after="0"/>
        <w:rPr>
          <w:lang w:val="en-GB"/>
        </w:rPr>
      </w:pPr>
      <w:r>
        <w:rPr>
          <w:lang w:val="en-GB"/>
        </w:rPr>
        <w:t xml:space="preserve">Please note, </w:t>
      </w:r>
      <w:r w:rsidR="0074142B">
        <w:rPr>
          <w:lang w:val="en-GB"/>
        </w:rPr>
        <w:t xml:space="preserve">BAFA aims to run this competition yearly, however, </w:t>
      </w:r>
      <w:r w:rsidR="00F20611">
        <w:rPr>
          <w:lang w:val="en-GB"/>
        </w:rPr>
        <w:t>this</w:t>
      </w:r>
      <w:r w:rsidR="0074142B" w:rsidRPr="0074142B">
        <w:rPr>
          <w:lang w:val="en-GB"/>
        </w:rPr>
        <w:t xml:space="preserve"> </w:t>
      </w:r>
      <w:r w:rsidR="0074142B">
        <w:rPr>
          <w:lang w:val="en-GB"/>
        </w:rPr>
        <w:t xml:space="preserve">will be dependent on both the quality/quantity of </w:t>
      </w:r>
      <w:r>
        <w:rPr>
          <w:lang w:val="en-GB"/>
        </w:rPr>
        <w:t>submissions</w:t>
      </w:r>
      <w:r w:rsidR="0074142B">
        <w:rPr>
          <w:lang w:val="en-GB"/>
        </w:rPr>
        <w:t xml:space="preserve"> received, and the level of funds available, at the time of review</w:t>
      </w:r>
      <w:r w:rsidR="00F20611">
        <w:rPr>
          <w:lang w:val="en-GB"/>
        </w:rPr>
        <w:t xml:space="preserve">. </w:t>
      </w:r>
      <w:r w:rsidR="002A487E">
        <w:rPr>
          <w:lang w:val="en-GB"/>
        </w:rPr>
        <w:t>W</w:t>
      </w:r>
      <w:r w:rsidR="00F20611">
        <w:rPr>
          <w:lang w:val="en-GB"/>
        </w:rPr>
        <w:t>here a low number of submissions (</w:t>
      </w:r>
      <w:r>
        <w:rPr>
          <w:lang w:val="en-GB"/>
        </w:rPr>
        <w:t>i.e. less than</w:t>
      </w:r>
      <w:r w:rsidR="00BE75B7">
        <w:rPr>
          <w:lang w:val="en-GB"/>
        </w:rPr>
        <w:t xml:space="preserve"> 3</w:t>
      </w:r>
      <w:r w:rsidR="00F20611">
        <w:rPr>
          <w:lang w:val="en-GB"/>
        </w:rPr>
        <w:t>)</w:t>
      </w:r>
      <w:r>
        <w:rPr>
          <w:lang w:val="en-GB"/>
        </w:rPr>
        <w:t xml:space="preserve"> </w:t>
      </w:r>
      <w:r w:rsidR="002A487E">
        <w:rPr>
          <w:lang w:val="en-GB"/>
        </w:rPr>
        <w:t>ha</w:t>
      </w:r>
      <w:r w:rsidR="002F295D">
        <w:rPr>
          <w:lang w:val="en-GB"/>
        </w:rPr>
        <w:t>ve</w:t>
      </w:r>
      <w:r w:rsidR="002A487E">
        <w:rPr>
          <w:lang w:val="en-GB"/>
        </w:rPr>
        <w:t xml:space="preserve"> been received in a round</w:t>
      </w:r>
      <w:r w:rsidR="0053670F">
        <w:rPr>
          <w:lang w:val="en-GB"/>
        </w:rPr>
        <w:t xml:space="preserve">, BAFA </w:t>
      </w:r>
      <w:r w:rsidR="00BE75B7">
        <w:rPr>
          <w:lang w:val="en-GB"/>
        </w:rPr>
        <w:t xml:space="preserve">reserves the right to </w:t>
      </w:r>
      <w:r w:rsidR="00121D5C">
        <w:rPr>
          <w:lang w:val="en-GB"/>
        </w:rPr>
        <w:t xml:space="preserve">either adapt the awarding process </w:t>
      </w:r>
      <w:r w:rsidR="006749AD">
        <w:rPr>
          <w:lang w:val="en-GB"/>
        </w:rPr>
        <w:t xml:space="preserve">(e.g. split the award between entrants) </w:t>
      </w:r>
      <w:r w:rsidR="002F295D">
        <w:rPr>
          <w:lang w:val="en-GB"/>
        </w:rPr>
        <w:t xml:space="preserve">or </w:t>
      </w:r>
      <w:r w:rsidR="00C4597E">
        <w:rPr>
          <w:lang w:val="en-GB"/>
        </w:rPr>
        <w:t xml:space="preserve">delay the award </w:t>
      </w:r>
      <w:r w:rsidR="002F295D">
        <w:rPr>
          <w:lang w:val="en-GB"/>
        </w:rPr>
        <w:t>accordingly</w:t>
      </w:r>
      <w:r w:rsidR="00C4597E">
        <w:rPr>
          <w:lang w:val="en-GB"/>
        </w:rPr>
        <w:t xml:space="preserve">. </w:t>
      </w:r>
      <w:r w:rsidR="006749AD">
        <w:rPr>
          <w:lang w:val="en-GB"/>
        </w:rPr>
        <w:t>In the event of</w:t>
      </w:r>
      <w:r w:rsidR="002E7FE7">
        <w:rPr>
          <w:lang w:val="en-GB"/>
        </w:rPr>
        <w:t xml:space="preserve"> a delay due to low submission numbers, applicants will</w:t>
      </w:r>
      <w:r w:rsidR="0040743B">
        <w:rPr>
          <w:lang w:val="en-GB"/>
        </w:rPr>
        <w:t xml:space="preserve"> </w:t>
      </w:r>
      <w:r w:rsidR="007E6B89">
        <w:rPr>
          <w:lang w:val="en-GB"/>
        </w:rPr>
        <w:t xml:space="preserve">be invited to </w:t>
      </w:r>
      <w:r w:rsidR="00267246">
        <w:rPr>
          <w:lang w:val="en-GB"/>
        </w:rPr>
        <w:t xml:space="preserve">simply </w:t>
      </w:r>
      <w:r w:rsidR="0040743B">
        <w:rPr>
          <w:lang w:val="en-GB"/>
        </w:rPr>
        <w:t xml:space="preserve">resubmit their </w:t>
      </w:r>
      <w:r w:rsidR="003D06D4">
        <w:rPr>
          <w:lang w:val="en-GB"/>
        </w:rPr>
        <w:t>same essay</w:t>
      </w:r>
      <w:r w:rsidR="0040743B">
        <w:rPr>
          <w:lang w:val="en-GB"/>
        </w:rPr>
        <w:t xml:space="preserve"> </w:t>
      </w:r>
      <w:r w:rsidR="007E6B89">
        <w:rPr>
          <w:lang w:val="en-GB"/>
        </w:rPr>
        <w:t xml:space="preserve">in the next </w:t>
      </w:r>
      <w:r w:rsidR="00267246">
        <w:rPr>
          <w:lang w:val="en-GB"/>
        </w:rPr>
        <w:t xml:space="preserve">available </w:t>
      </w:r>
      <w:r w:rsidR="007E6B89">
        <w:rPr>
          <w:lang w:val="en-GB"/>
        </w:rPr>
        <w:t>round</w:t>
      </w:r>
      <w:r w:rsidR="00267246">
        <w:rPr>
          <w:lang w:val="en-GB"/>
        </w:rPr>
        <w:t xml:space="preserve">. </w:t>
      </w:r>
    </w:p>
    <w:p w14:paraId="1B28BBB9" w14:textId="77777777" w:rsidR="00923891" w:rsidRDefault="00923891" w:rsidP="00765841">
      <w:pPr>
        <w:spacing w:after="0"/>
        <w:rPr>
          <w:lang w:val="en-GB"/>
        </w:rPr>
      </w:pPr>
    </w:p>
    <w:p w14:paraId="5BB422C3" w14:textId="77777777" w:rsidR="00257C66" w:rsidRPr="007B571D" w:rsidRDefault="00257C66" w:rsidP="00257C66">
      <w:pPr>
        <w:spacing w:after="0"/>
        <w:rPr>
          <w:b/>
          <w:bCs/>
          <w:i/>
          <w:iCs/>
          <w:lang w:val="en-GB"/>
        </w:rPr>
      </w:pPr>
      <w:r w:rsidRPr="007B571D">
        <w:rPr>
          <w:b/>
          <w:bCs/>
          <w:i/>
          <w:iCs/>
          <w:lang w:val="en-GB"/>
        </w:rPr>
        <w:t>Terms of agreement:</w:t>
      </w:r>
    </w:p>
    <w:p w14:paraId="28A67081" w14:textId="4F132A65" w:rsidR="00257C66" w:rsidRPr="003B3CCE" w:rsidRDefault="00257C66" w:rsidP="00257C66">
      <w:pPr>
        <w:spacing w:after="0"/>
        <w:rPr>
          <w:lang w:val="en-GB"/>
        </w:rPr>
      </w:pPr>
      <w:r w:rsidRPr="003B3CCE">
        <w:rPr>
          <w:lang w:val="en-GB"/>
        </w:rPr>
        <w:t>All applica</w:t>
      </w:r>
      <w:r w:rsidR="00196BA0" w:rsidRPr="003B3CCE">
        <w:rPr>
          <w:lang w:val="en-GB"/>
        </w:rPr>
        <w:t>nt</w:t>
      </w:r>
      <w:r w:rsidRPr="003B3CCE">
        <w:rPr>
          <w:lang w:val="en-GB"/>
        </w:rPr>
        <w:t xml:space="preserve">s will need to agree to the terms listed below (and in the application form DECLARATION) </w:t>
      </w:r>
      <w:r w:rsidR="00683DC9" w:rsidRPr="003B3CCE">
        <w:rPr>
          <w:lang w:val="en-GB"/>
        </w:rPr>
        <w:t xml:space="preserve">to be </w:t>
      </w:r>
      <w:r w:rsidR="00A8084D" w:rsidRPr="003B3CCE">
        <w:rPr>
          <w:lang w:val="en-GB"/>
        </w:rPr>
        <w:t>eligible</w:t>
      </w:r>
      <w:r w:rsidR="00683DC9" w:rsidRPr="003B3CCE">
        <w:rPr>
          <w:lang w:val="en-GB"/>
        </w:rPr>
        <w:t xml:space="preserve"> for the </w:t>
      </w:r>
      <w:r w:rsidR="00A8084D" w:rsidRPr="003B3CCE">
        <w:rPr>
          <w:lang w:val="en-GB"/>
        </w:rPr>
        <w:t xml:space="preserve">prize award. </w:t>
      </w:r>
      <w:r w:rsidRPr="003B3CCE">
        <w:rPr>
          <w:lang w:val="en-GB"/>
        </w:rPr>
        <w:t xml:space="preserve">Failure to meet these terms may result in </w:t>
      </w:r>
      <w:r w:rsidR="00A8084D" w:rsidRPr="003B3CCE">
        <w:rPr>
          <w:lang w:val="en-GB"/>
        </w:rPr>
        <w:t>the</w:t>
      </w:r>
      <w:r w:rsidRPr="003B3CCE">
        <w:rPr>
          <w:lang w:val="en-GB"/>
        </w:rPr>
        <w:t xml:space="preserve"> award being withdrawn. Where terms and conditions relate to actions after funds have been awarded, failure to compl</w:t>
      </w:r>
      <w:r w:rsidR="00A8084D" w:rsidRPr="003B3CCE">
        <w:rPr>
          <w:lang w:val="en-GB"/>
        </w:rPr>
        <w:t>y</w:t>
      </w:r>
      <w:r w:rsidRPr="003B3CCE">
        <w:rPr>
          <w:lang w:val="en-GB"/>
        </w:rPr>
        <w:t>, may result in funds having to be returned to BAFA.</w:t>
      </w:r>
    </w:p>
    <w:p w14:paraId="1436BA4A" w14:textId="77777777" w:rsidR="00257C66" w:rsidRPr="003B3CCE" w:rsidRDefault="00257C66" w:rsidP="00257C66">
      <w:pPr>
        <w:spacing w:after="0"/>
        <w:rPr>
          <w:lang w:val="en-GB"/>
        </w:rPr>
      </w:pPr>
    </w:p>
    <w:p w14:paraId="12956FEB" w14:textId="4C4B7790" w:rsidR="00257C66" w:rsidRPr="003B3CCE" w:rsidRDefault="00F51309" w:rsidP="00257C66">
      <w:pPr>
        <w:pStyle w:val="ListParagraph"/>
        <w:numPr>
          <w:ilvl w:val="0"/>
          <w:numId w:val="15"/>
        </w:numPr>
        <w:spacing w:after="0"/>
        <w:rPr>
          <w:lang w:val="en-GB"/>
        </w:rPr>
      </w:pPr>
      <w:r w:rsidRPr="003B3CCE">
        <w:rPr>
          <w:lang w:val="en-GB"/>
        </w:rPr>
        <w:t>A</w:t>
      </w:r>
      <w:r w:rsidR="00257C66" w:rsidRPr="003B3CCE">
        <w:rPr>
          <w:lang w:val="en-GB"/>
        </w:rPr>
        <w:t xml:space="preserve">pplicant must be a current BAFA </w:t>
      </w:r>
      <w:r w:rsidRPr="003B3CCE">
        <w:rPr>
          <w:lang w:val="en-GB"/>
        </w:rPr>
        <w:t xml:space="preserve">student </w:t>
      </w:r>
      <w:r w:rsidR="00257C66" w:rsidRPr="003B3CCE">
        <w:rPr>
          <w:lang w:val="en-GB"/>
        </w:rPr>
        <w:t>member at the time of application and funding award</w:t>
      </w:r>
    </w:p>
    <w:p w14:paraId="174A3888" w14:textId="0F359F79" w:rsidR="00032B98" w:rsidRPr="003B3CCE" w:rsidRDefault="00032B98" w:rsidP="00032B98">
      <w:pPr>
        <w:pStyle w:val="ListParagraph"/>
        <w:numPr>
          <w:ilvl w:val="0"/>
          <w:numId w:val="15"/>
        </w:numPr>
        <w:spacing w:after="0"/>
        <w:rPr>
          <w:lang w:val="en-GB"/>
        </w:rPr>
      </w:pPr>
      <w:r w:rsidRPr="003B3CCE">
        <w:rPr>
          <w:lang w:val="en-GB"/>
        </w:rPr>
        <w:t>Applicant must not have an any outstanding unpaid membership fee at the time of application or funding award</w:t>
      </w:r>
    </w:p>
    <w:p w14:paraId="4141E064" w14:textId="22058887" w:rsidR="00032B98" w:rsidRPr="003B3CCE" w:rsidRDefault="006374F3" w:rsidP="00257C66">
      <w:pPr>
        <w:pStyle w:val="ListParagraph"/>
        <w:numPr>
          <w:ilvl w:val="0"/>
          <w:numId w:val="15"/>
        </w:numPr>
        <w:spacing w:after="0"/>
        <w:rPr>
          <w:lang w:val="en-GB"/>
        </w:rPr>
      </w:pPr>
      <w:r w:rsidRPr="003B3CCE">
        <w:rPr>
          <w:lang w:val="en-GB"/>
        </w:rPr>
        <w:t xml:space="preserve">Involvement of </w:t>
      </w:r>
      <w:proofErr w:type="gramStart"/>
      <w:r w:rsidRPr="003B3CCE">
        <w:rPr>
          <w:lang w:val="en-GB"/>
        </w:rPr>
        <w:t>any and all</w:t>
      </w:r>
      <w:proofErr w:type="gramEnd"/>
      <w:r w:rsidRPr="003B3CCE">
        <w:rPr>
          <w:lang w:val="en-GB"/>
        </w:rPr>
        <w:t xml:space="preserve"> BAFA committee members must be declared clearly at time of application</w:t>
      </w:r>
    </w:p>
    <w:p w14:paraId="1D41FCF5" w14:textId="6771BAAE" w:rsidR="006374F3" w:rsidRPr="003B3CCE" w:rsidRDefault="006374F3" w:rsidP="00257C66">
      <w:pPr>
        <w:pStyle w:val="ListParagraph"/>
        <w:numPr>
          <w:ilvl w:val="0"/>
          <w:numId w:val="15"/>
        </w:numPr>
        <w:spacing w:after="0"/>
        <w:rPr>
          <w:lang w:val="en-GB"/>
        </w:rPr>
      </w:pPr>
      <w:r w:rsidRPr="003B3CCE">
        <w:rPr>
          <w:lang w:val="en-GB"/>
        </w:rPr>
        <w:t>A</w:t>
      </w:r>
      <w:r w:rsidR="00F8502E" w:rsidRPr="003B3CCE">
        <w:rPr>
          <w:lang w:val="en-GB"/>
        </w:rPr>
        <w:t xml:space="preserve">ward winners agree for their essay to be published in the </w:t>
      </w:r>
      <w:r w:rsidR="00091086" w:rsidRPr="003B3CCE">
        <w:rPr>
          <w:lang w:val="en-GB"/>
        </w:rPr>
        <w:t>subsequent edition of the BAFA newsletter</w:t>
      </w:r>
    </w:p>
    <w:p w14:paraId="6449AA56" w14:textId="77777777" w:rsidR="00923891" w:rsidRDefault="00923891" w:rsidP="00765841">
      <w:pPr>
        <w:spacing w:after="0"/>
        <w:rPr>
          <w:lang w:val="en-GB"/>
        </w:rPr>
      </w:pPr>
    </w:p>
    <w:p w14:paraId="244A277C" w14:textId="77777777" w:rsidR="00824E59" w:rsidRDefault="00824E59" w:rsidP="00D442F4">
      <w:pPr>
        <w:spacing w:after="0"/>
        <w:jc w:val="center"/>
        <w:rPr>
          <w:sz w:val="22"/>
          <w:szCs w:val="16"/>
        </w:rPr>
      </w:pPr>
    </w:p>
    <w:p w14:paraId="4860A7C2" w14:textId="4044A3BC" w:rsidR="00D442F4" w:rsidRPr="009137D3" w:rsidRDefault="00824E59" w:rsidP="00D442F4">
      <w:pPr>
        <w:spacing w:after="0"/>
        <w:jc w:val="center"/>
        <w:rPr>
          <w:sz w:val="22"/>
          <w:szCs w:val="22"/>
        </w:rPr>
      </w:pPr>
      <w:r w:rsidRPr="00281145">
        <w:rPr>
          <w:bCs/>
          <w:noProof/>
          <w:sz w:val="22"/>
          <w:szCs w:val="22"/>
        </w:rPr>
        <mc:AlternateContent>
          <mc:Choice Requires="wps">
            <w:drawing>
              <wp:anchor distT="0" distB="0" distL="114300" distR="114300" simplePos="0" relativeHeight="251659264" behindDoc="0" locked="0" layoutInCell="0" allowOverlap="1" wp14:anchorId="7C64E787" wp14:editId="3F768121">
                <wp:simplePos x="0" y="0"/>
                <wp:positionH relativeFrom="margin">
                  <wp:align>center</wp:align>
                </wp:positionH>
                <wp:positionV relativeFrom="topMargin">
                  <wp:align>bottom</wp:align>
                </wp:positionV>
                <wp:extent cx="5732145" cy="552450"/>
                <wp:effectExtent l="0" t="0" r="0" b="0"/>
                <wp:wrapSquare wrapText="bothSides"/>
                <wp:docPr id="369594631" name="Text Box 369594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145"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780D6" w14:textId="2393217B" w:rsidR="00824E59" w:rsidRPr="003B3CCE" w:rsidRDefault="00824E59" w:rsidP="00824E59">
                            <w:pPr>
                              <w:spacing w:before="0"/>
                              <w:jc w:val="center"/>
                              <w:rPr>
                                <w:b/>
                                <w:bCs/>
                                <w:sz w:val="32"/>
                                <w:szCs w:val="32"/>
                              </w:rPr>
                            </w:pPr>
                            <w:r w:rsidRPr="003B3CCE">
                              <w:rPr>
                                <w:b/>
                                <w:bCs/>
                                <w:sz w:val="32"/>
                                <w:szCs w:val="32"/>
                              </w:rPr>
                              <w:t>BAFA Student Essay Prize</w:t>
                            </w:r>
                          </w:p>
                          <w:p w14:paraId="41AC356E" w14:textId="7CB68409" w:rsidR="00824E59" w:rsidRPr="00B864AE" w:rsidRDefault="00824E59" w:rsidP="00824E59">
                            <w:pPr>
                              <w:spacing w:before="0"/>
                              <w:jc w:val="center"/>
                              <w:rPr>
                                <w:b/>
                                <w:bCs/>
                                <w:sz w:val="6"/>
                                <w:szCs w:val="6"/>
                              </w:rPr>
                            </w:pPr>
                            <w:r w:rsidRPr="003B3CCE">
                              <w:rPr>
                                <w:b/>
                                <w:bCs/>
                                <w:sz w:val="32"/>
                                <w:szCs w:val="32"/>
                              </w:rPr>
                              <w:t>Submission form</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C64E787" id="_x0000_t202" coordsize="21600,21600" o:spt="202" path="m,l,21600r21600,l21600,xe">
                <v:stroke joinstyle="miter"/>
                <v:path gradientshapeok="t" o:connecttype="rect"/>
              </v:shapetype>
              <v:shape id="Text Box 369594631" o:spid="_x0000_s1027" type="#_x0000_t202" style="position:absolute;left:0;text-align:left;margin-left:0;margin-top:0;width:451.35pt;height:43.5pt;z-index:251659264;visibility:visible;mso-wrap-style:square;mso-width-percent:0;mso-height-percent:0;mso-wrap-distance-left:9pt;mso-wrap-distance-top:0;mso-wrap-distance-right:9pt;mso-wrap-distance-bottom:0;mso-position-horizontal:center;mso-position-horizontal-relative:margin;mso-position-vertical:bottom;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" o:allowincell="f" filled="f" stroked="f">
                <v:textbox inset=",0,,0">
                  <w:txbxContent>
                    <w:p w14:paraId="5EF780D6" w14:textId="2393217B" w:rsidR="00824E59" w:rsidRPr="003B3CCE" w:rsidRDefault="00824E59" w:rsidP="00824E59">
                      <w:pPr>
                        <w:spacing w:before="0"/>
                        <w:jc w:val="center"/>
                        <w:rPr>
                          <w:b/>
                          <w:bCs/>
                          <w:sz w:val="32"/>
                          <w:szCs w:val="32"/>
                        </w:rPr>
                      </w:pPr>
                      <w:r w:rsidRPr="003B3CCE">
                        <w:rPr>
                          <w:b/>
                          <w:bCs/>
                          <w:sz w:val="32"/>
                          <w:szCs w:val="32"/>
                        </w:rPr>
                        <w:t>BAFA Student Essay Prize</w:t>
                      </w:r>
                    </w:p>
                    <w:p w14:paraId="41AC356E" w14:textId="7CB68409" w:rsidR="00824E59" w:rsidRPr="00B864AE" w:rsidRDefault="00824E59" w:rsidP="00824E59">
                      <w:pPr>
                        <w:spacing w:before="0"/>
                        <w:jc w:val="center"/>
                        <w:rPr>
                          <w:b/>
                          <w:bCs/>
                          <w:sz w:val="6"/>
                          <w:szCs w:val="6"/>
                        </w:rPr>
                      </w:pPr>
                      <w:r w:rsidRPr="003B3CCE">
                        <w:rPr>
                          <w:b/>
                          <w:bCs/>
                          <w:sz w:val="32"/>
                          <w:szCs w:val="32"/>
                        </w:rPr>
                        <w:t>Submission form</w:t>
                      </w:r>
                    </w:p>
                  </w:txbxContent>
                </v:textbox>
                <w10:wrap type="square" anchorx="margin" anchory="margin"/>
              </v:shape>
            </w:pict>
          </mc:Fallback>
        </mc:AlternateContent>
      </w:r>
      <w:r w:rsidR="00D442F4" w:rsidRPr="009137D3">
        <w:rPr>
          <w:sz w:val="22"/>
          <w:szCs w:val="16"/>
        </w:rPr>
        <w:t xml:space="preserve">Please complete the form and submit as a PDF attachment to </w:t>
      </w:r>
      <w:hyperlink r:id="rId11" w:history="1">
        <w:r w:rsidR="00D442F4" w:rsidRPr="009137D3">
          <w:rPr>
            <w:rStyle w:val="Hyperlink"/>
            <w:sz w:val="22"/>
            <w:szCs w:val="22"/>
          </w:rPr>
          <w:t>committee@bafa-uk.org</w:t>
        </w:r>
      </w:hyperlink>
    </w:p>
    <w:p w14:paraId="3F109658" w14:textId="75546836" w:rsidR="00D442F4" w:rsidRDefault="00D442F4" w:rsidP="00D442F4">
      <w:pPr>
        <w:spacing w:after="0"/>
        <w:jc w:val="both"/>
        <w:rPr>
          <w:bCs/>
          <w:sz w:val="22"/>
          <w:szCs w:val="22"/>
        </w:rPr>
      </w:pPr>
    </w:p>
    <w:p w14:paraId="7A6471C7" w14:textId="22B8C2D9" w:rsidR="00D442F4" w:rsidRDefault="00D442F4" w:rsidP="00D442F4">
      <w:pPr>
        <w:spacing w:after="0"/>
        <w:jc w:val="both"/>
        <w:rPr>
          <w:bCs/>
          <w:sz w:val="22"/>
          <w:szCs w:val="22"/>
        </w:rPr>
      </w:pPr>
      <w:r w:rsidRPr="00281145">
        <w:rPr>
          <w:bCs/>
          <w:sz w:val="22"/>
          <w:szCs w:val="22"/>
        </w:rPr>
        <w:t>IMPORTANT: Please</w:t>
      </w:r>
      <w:r w:rsidRPr="00281145">
        <w:rPr>
          <w:b/>
          <w:sz w:val="22"/>
          <w:szCs w:val="22"/>
        </w:rPr>
        <w:t xml:space="preserve"> </w:t>
      </w:r>
      <w:r w:rsidRPr="00281145">
        <w:rPr>
          <w:bCs/>
          <w:sz w:val="22"/>
          <w:szCs w:val="22"/>
        </w:rPr>
        <w:t xml:space="preserve">ensure you read the included guidance notes and complete the form fully before submitting; any incomplete forms will not be </w:t>
      </w:r>
      <w:r>
        <w:rPr>
          <w:bCs/>
          <w:sz w:val="22"/>
          <w:szCs w:val="22"/>
        </w:rPr>
        <w:t>considered</w:t>
      </w:r>
      <w:r w:rsidRPr="00281145">
        <w:rPr>
          <w:bCs/>
          <w:sz w:val="22"/>
          <w:szCs w:val="22"/>
        </w:rPr>
        <w:t xml:space="preserve">. </w:t>
      </w:r>
    </w:p>
    <w:p w14:paraId="7493CD2B" w14:textId="77777777" w:rsidR="003B3CCE" w:rsidRDefault="003B3CCE" w:rsidP="00D442F4">
      <w:pPr>
        <w:spacing w:after="0"/>
        <w:jc w:val="both"/>
        <w:rPr>
          <w:b/>
        </w:rPr>
      </w:pPr>
    </w:p>
    <w:p w14:paraId="7A6DC7E4" w14:textId="77777777" w:rsidR="00D442F4" w:rsidRDefault="00D442F4" w:rsidP="00D442F4">
      <w:pPr>
        <w:rPr>
          <w:b/>
        </w:rPr>
      </w:pPr>
    </w:p>
    <w:p w14:paraId="609A658B" w14:textId="4F07EE56" w:rsidR="00D442F4" w:rsidRDefault="00D442F4" w:rsidP="00D442F4">
      <w:pPr>
        <w:rPr>
          <w:b/>
          <w:sz w:val="24"/>
          <w:szCs w:val="24"/>
        </w:rPr>
      </w:pPr>
      <w:r w:rsidRPr="007A55D9">
        <w:rPr>
          <w:b/>
          <w:sz w:val="24"/>
          <w:szCs w:val="24"/>
        </w:rPr>
        <w:t>SECTION 1</w:t>
      </w:r>
      <w:r w:rsidR="003931DE">
        <w:rPr>
          <w:b/>
          <w:sz w:val="24"/>
          <w:szCs w:val="24"/>
        </w:rPr>
        <w:t>.</w:t>
      </w:r>
      <w:r w:rsidRPr="007A55D9">
        <w:rPr>
          <w:b/>
          <w:sz w:val="24"/>
          <w:szCs w:val="24"/>
        </w:rPr>
        <w:t xml:space="preserve"> APPLICANT DETAILS</w:t>
      </w:r>
    </w:p>
    <w:p w14:paraId="6B3F5DA3" w14:textId="77777777" w:rsidR="00132FA5" w:rsidRPr="007A55D9" w:rsidRDefault="00132FA5" w:rsidP="00D442F4">
      <w:pPr>
        <w:rPr>
          <w:b/>
          <w:sz w:val="24"/>
          <w:szCs w:val="24"/>
        </w:rPr>
      </w:pPr>
    </w:p>
    <w:tbl>
      <w:tblPr>
        <w:tblStyle w:val="TableGrid"/>
        <w:tblW w:w="9040" w:type="dxa"/>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1838"/>
        <w:gridCol w:w="2552"/>
        <w:gridCol w:w="1842"/>
        <w:gridCol w:w="2808"/>
      </w:tblGrid>
      <w:tr w:rsidR="00D442F4" w:rsidRPr="00B47B3D" w14:paraId="2BB70115" w14:textId="77777777" w:rsidTr="00D23FEF">
        <w:tc>
          <w:tcPr>
            <w:tcW w:w="9040" w:type="dxa"/>
            <w:gridSpan w:val="4"/>
            <w:shd w:val="clear" w:color="auto" w:fill="95B3D7" w:themeFill="accent1" w:themeFillTint="99"/>
          </w:tcPr>
          <w:p w14:paraId="1E367F1B" w14:textId="0AB97EAD" w:rsidR="00D442F4" w:rsidRPr="00B864AE" w:rsidRDefault="00D442F4" w:rsidP="00D23FEF">
            <w:pPr>
              <w:rPr>
                <w:rFonts w:asciiTheme="majorHAnsi" w:hAnsiTheme="majorHAnsi" w:cstheme="majorHAnsi"/>
                <w:b/>
                <w:bCs/>
                <w:sz w:val="24"/>
                <w:szCs w:val="24"/>
                <w:lang w:val="en-GB"/>
              </w:rPr>
            </w:pPr>
            <w:r>
              <w:rPr>
                <w:rFonts w:asciiTheme="majorHAnsi" w:hAnsiTheme="majorHAnsi" w:cstheme="majorHAnsi"/>
                <w:b/>
                <w:bCs/>
                <w:sz w:val="24"/>
                <w:szCs w:val="24"/>
                <w:lang w:val="en-GB"/>
              </w:rPr>
              <w:t xml:space="preserve">1 a - </w:t>
            </w:r>
            <w:r w:rsidRPr="00B864AE">
              <w:rPr>
                <w:rFonts w:asciiTheme="majorHAnsi" w:hAnsiTheme="majorHAnsi" w:cstheme="majorHAnsi"/>
                <w:b/>
                <w:bCs/>
                <w:sz w:val="24"/>
                <w:szCs w:val="24"/>
                <w:lang w:val="en-GB"/>
              </w:rPr>
              <w:t>Applicant Details</w:t>
            </w:r>
          </w:p>
        </w:tc>
      </w:tr>
      <w:tr w:rsidR="001A28D7" w:rsidRPr="00B47B3D" w14:paraId="36A75901" w14:textId="77777777" w:rsidTr="001701F9">
        <w:tc>
          <w:tcPr>
            <w:tcW w:w="1838" w:type="dxa"/>
            <w:shd w:val="clear" w:color="auto" w:fill="F2F2F2" w:themeFill="background1" w:themeFillShade="F2"/>
          </w:tcPr>
          <w:p w14:paraId="26B1470A" w14:textId="35CCAEFA" w:rsidR="001A28D7" w:rsidRDefault="001A28D7" w:rsidP="009B234F">
            <w:pPr>
              <w:pStyle w:val="Heading2"/>
              <w:rPr>
                <w:lang w:val="en-GB"/>
              </w:rPr>
            </w:pPr>
            <w:r>
              <w:rPr>
                <w:lang w:val="en-GB"/>
              </w:rPr>
              <w:t>Applicant name:</w:t>
            </w:r>
          </w:p>
        </w:tc>
        <w:tc>
          <w:tcPr>
            <w:tcW w:w="7202" w:type="dxa"/>
            <w:gridSpan w:val="3"/>
          </w:tcPr>
          <w:p w14:paraId="4F883007" w14:textId="10AF88DB" w:rsidR="001A28D7" w:rsidRPr="00A45687" w:rsidRDefault="001A28D7" w:rsidP="009B234F">
            <w:pPr>
              <w:rPr>
                <w:color w:val="FF0000"/>
                <w:lang w:val="en-GB"/>
              </w:rPr>
            </w:pPr>
            <w:r w:rsidRPr="00A45687">
              <w:rPr>
                <w:color w:val="FF0000"/>
                <w:lang w:val="en-GB"/>
              </w:rPr>
              <w:t>Please enter your full name here</w:t>
            </w:r>
            <w:r>
              <w:rPr>
                <w:color w:val="FF0000"/>
                <w:lang w:val="en-GB"/>
              </w:rPr>
              <w:t xml:space="preserve"> – please ensure it is the same as you</w:t>
            </w:r>
            <w:r w:rsidR="00AF4266">
              <w:rPr>
                <w:color w:val="FF0000"/>
                <w:lang w:val="en-GB"/>
              </w:rPr>
              <w:t>r</w:t>
            </w:r>
            <w:r>
              <w:rPr>
                <w:color w:val="FF0000"/>
                <w:lang w:val="en-GB"/>
              </w:rPr>
              <w:t xml:space="preserve"> BAFA membership application so we can verify membership status efficiently</w:t>
            </w:r>
          </w:p>
        </w:tc>
      </w:tr>
      <w:tr w:rsidR="009B234F" w:rsidRPr="00B47B3D" w14:paraId="584E0B75" w14:textId="77777777" w:rsidTr="00AD1F09">
        <w:tc>
          <w:tcPr>
            <w:tcW w:w="1838" w:type="dxa"/>
            <w:shd w:val="clear" w:color="auto" w:fill="F2F2F2" w:themeFill="background1" w:themeFillShade="F2"/>
          </w:tcPr>
          <w:p w14:paraId="4D0E5ABF" w14:textId="77777777" w:rsidR="009B234F" w:rsidRPr="00B47B3D" w:rsidRDefault="009B234F" w:rsidP="009B234F">
            <w:pPr>
              <w:pStyle w:val="Heading2"/>
              <w:rPr>
                <w:lang w:val="en-GB"/>
              </w:rPr>
            </w:pPr>
            <w:r>
              <w:rPr>
                <w:lang w:val="en-GB"/>
              </w:rPr>
              <w:t>Applicant email</w:t>
            </w:r>
            <w:r w:rsidRPr="00B47B3D">
              <w:rPr>
                <w:lang w:val="en-GB" w:bidi="en-GB"/>
              </w:rPr>
              <w:t>:</w:t>
            </w:r>
          </w:p>
        </w:tc>
        <w:tc>
          <w:tcPr>
            <w:tcW w:w="7202" w:type="dxa"/>
            <w:gridSpan w:val="3"/>
          </w:tcPr>
          <w:p w14:paraId="27F0B49F" w14:textId="4592EE8B" w:rsidR="009B234F" w:rsidRPr="004422FA" w:rsidRDefault="009B234F" w:rsidP="009B234F">
            <w:pPr>
              <w:rPr>
                <w:color w:val="FF0000"/>
                <w:lang w:val="en-GB"/>
              </w:rPr>
            </w:pPr>
            <w:r w:rsidRPr="00F631BF">
              <w:rPr>
                <w:color w:val="FF0000"/>
                <w:lang w:val="en-GB"/>
              </w:rPr>
              <w:t>Please enter you</w:t>
            </w:r>
            <w:r w:rsidR="00DE0D40">
              <w:rPr>
                <w:color w:val="FF0000"/>
                <w:lang w:val="en-GB"/>
              </w:rPr>
              <w:t>r</w:t>
            </w:r>
            <w:r w:rsidRPr="00F631BF">
              <w:rPr>
                <w:color w:val="FF0000"/>
                <w:lang w:val="en-GB"/>
              </w:rPr>
              <w:t xml:space="preserve"> email address here; this will be the email address used to notify you of application outcome</w:t>
            </w:r>
          </w:p>
        </w:tc>
      </w:tr>
      <w:tr w:rsidR="009B234F" w:rsidRPr="00B47B3D" w14:paraId="0713A099" w14:textId="77777777" w:rsidTr="00D23FEF">
        <w:tc>
          <w:tcPr>
            <w:tcW w:w="1838" w:type="dxa"/>
            <w:shd w:val="clear" w:color="auto" w:fill="F2F2F2" w:themeFill="background1" w:themeFillShade="F2"/>
          </w:tcPr>
          <w:p w14:paraId="451A5D39" w14:textId="08618949" w:rsidR="009B234F" w:rsidRPr="00B47B3D" w:rsidRDefault="009B234F" w:rsidP="009B234F">
            <w:pPr>
              <w:pStyle w:val="Heading2"/>
              <w:rPr>
                <w:lang w:val="en-GB"/>
              </w:rPr>
            </w:pPr>
            <w:r>
              <w:rPr>
                <w:lang w:val="en-GB"/>
              </w:rPr>
              <w:t>Current position:</w:t>
            </w:r>
          </w:p>
        </w:tc>
        <w:tc>
          <w:tcPr>
            <w:tcW w:w="7202" w:type="dxa"/>
            <w:gridSpan w:val="3"/>
          </w:tcPr>
          <w:p w14:paraId="1F7725C1" w14:textId="77777777" w:rsidR="009B234F" w:rsidRDefault="00000000" w:rsidP="009B234F">
            <w:pPr>
              <w:tabs>
                <w:tab w:val="left" w:pos="886"/>
              </w:tabs>
              <w:rPr>
                <w:lang w:val="en-GB"/>
              </w:rPr>
            </w:pPr>
            <w:sdt>
              <w:sdtPr>
                <w:rPr>
                  <w:lang w:val="en-GB"/>
                </w:rPr>
                <w:id w:val="-1707856462"/>
                <w14:checkbox>
                  <w14:checked w14:val="0"/>
                  <w14:checkedState w14:val="2612" w14:font="MS Gothic"/>
                  <w14:uncheckedState w14:val="2610" w14:font="MS Gothic"/>
                </w14:checkbox>
              </w:sdtPr>
              <w:sdtContent>
                <w:r w:rsidR="009B234F">
                  <w:rPr>
                    <w:rFonts w:ascii="MS Gothic" w:eastAsia="MS Gothic" w:hAnsi="MS Gothic" w:hint="eastAsia"/>
                    <w:lang w:val="en-GB"/>
                  </w:rPr>
                  <w:t>☐</w:t>
                </w:r>
              </w:sdtContent>
            </w:sdt>
            <w:r w:rsidR="009B234F">
              <w:rPr>
                <w:lang w:val="en-GB"/>
              </w:rPr>
              <w:tab/>
              <w:t>Student (Undergraduate)</w:t>
            </w:r>
          </w:p>
          <w:p w14:paraId="38F032FB" w14:textId="77777777" w:rsidR="009B234F" w:rsidRDefault="00000000" w:rsidP="009B234F">
            <w:pPr>
              <w:tabs>
                <w:tab w:val="left" w:pos="886"/>
              </w:tabs>
              <w:rPr>
                <w:lang w:val="en-GB"/>
              </w:rPr>
            </w:pPr>
            <w:sdt>
              <w:sdtPr>
                <w:rPr>
                  <w:lang w:val="en-GB"/>
                </w:rPr>
                <w:id w:val="-1728754236"/>
                <w14:checkbox>
                  <w14:checked w14:val="0"/>
                  <w14:checkedState w14:val="2612" w14:font="MS Gothic"/>
                  <w14:uncheckedState w14:val="2610" w14:font="MS Gothic"/>
                </w14:checkbox>
              </w:sdtPr>
              <w:sdtContent>
                <w:r w:rsidR="009B234F">
                  <w:rPr>
                    <w:rFonts w:ascii="MS Gothic" w:eastAsia="MS Gothic" w:hAnsi="MS Gothic" w:hint="eastAsia"/>
                    <w:lang w:val="en-GB"/>
                  </w:rPr>
                  <w:t>☐</w:t>
                </w:r>
              </w:sdtContent>
            </w:sdt>
            <w:r w:rsidR="009B234F">
              <w:rPr>
                <w:lang w:val="en-GB"/>
              </w:rPr>
              <w:tab/>
              <w:t>Student (Postgraduate / Doctoral)</w:t>
            </w:r>
          </w:p>
          <w:p w14:paraId="2A5B2E80" w14:textId="09CD44C4" w:rsidR="009B234F" w:rsidRPr="00A26251" w:rsidRDefault="0069282F" w:rsidP="009B234F">
            <w:pPr>
              <w:tabs>
                <w:tab w:val="left" w:pos="886"/>
              </w:tabs>
              <w:rPr>
                <w:color w:val="FF0000"/>
                <w:lang w:val="en-GB"/>
              </w:rPr>
            </w:pPr>
            <w:r w:rsidRPr="00A26251">
              <w:rPr>
                <w:color w:val="FF0000"/>
                <w:lang w:val="en-GB"/>
              </w:rPr>
              <w:t>Please check the relevant box</w:t>
            </w:r>
          </w:p>
        </w:tc>
      </w:tr>
      <w:tr w:rsidR="009B234F" w:rsidRPr="00B47B3D" w14:paraId="19F74DB1" w14:textId="77777777" w:rsidTr="00D23FEF">
        <w:tc>
          <w:tcPr>
            <w:tcW w:w="1838" w:type="dxa"/>
            <w:shd w:val="clear" w:color="auto" w:fill="F2F2F2" w:themeFill="background1" w:themeFillShade="F2"/>
          </w:tcPr>
          <w:p w14:paraId="1704B49F" w14:textId="77777777" w:rsidR="009B234F" w:rsidRPr="00B47B3D" w:rsidRDefault="009B234F" w:rsidP="009B234F">
            <w:pPr>
              <w:pStyle w:val="Heading2"/>
              <w:rPr>
                <w:lang w:val="en-GB"/>
              </w:rPr>
            </w:pPr>
            <w:r>
              <w:rPr>
                <w:lang w:val="en-GB"/>
              </w:rPr>
              <w:t>Institution name (if applicable)</w:t>
            </w:r>
            <w:r w:rsidRPr="00B47B3D">
              <w:rPr>
                <w:lang w:val="en-GB" w:bidi="en-GB"/>
              </w:rPr>
              <w:t>:</w:t>
            </w:r>
          </w:p>
        </w:tc>
        <w:tc>
          <w:tcPr>
            <w:tcW w:w="2552" w:type="dxa"/>
          </w:tcPr>
          <w:p w14:paraId="2A920397" w14:textId="383295A5" w:rsidR="009B234F" w:rsidRPr="00B47B3D" w:rsidRDefault="009B234F" w:rsidP="009B234F">
            <w:pPr>
              <w:rPr>
                <w:lang w:val="en-GB"/>
              </w:rPr>
            </w:pPr>
            <w:r w:rsidRPr="00996891">
              <w:rPr>
                <w:color w:val="FF0000"/>
                <w:lang w:val="en-GB"/>
              </w:rPr>
              <w:t>Please provide the name of your current place of study</w:t>
            </w:r>
          </w:p>
        </w:tc>
        <w:tc>
          <w:tcPr>
            <w:tcW w:w="1842" w:type="dxa"/>
            <w:shd w:val="clear" w:color="auto" w:fill="F2F2F2" w:themeFill="background1" w:themeFillShade="F2"/>
          </w:tcPr>
          <w:p w14:paraId="3EA08ACD" w14:textId="77777777" w:rsidR="009B234F" w:rsidRPr="00B47B3D" w:rsidRDefault="009B234F" w:rsidP="009B234F">
            <w:pPr>
              <w:pStyle w:val="Heading2"/>
              <w:rPr>
                <w:lang w:val="en-GB"/>
              </w:rPr>
            </w:pPr>
            <w:r>
              <w:rPr>
                <w:lang w:val="en-GB"/>
              </w:rPr>
              <w:t>Institution address</w:t>
            </w:r>
            <w:r w:rsidRPr="00B47B3D">
              <w:rPr>
                <w:lang w:val="en-GB" w:bidi="en-GB"/>
              </w:rPr>
              <w:t>:</w:t>
            </w:r>
          </w:p>
        </w:tc>
        <w:tc>
          <w:tcPr>
            <w:tcW w:w="2808" w:type="dxa"/>
          </w:tcPr>
          <w:p w14:paraId="2FF9B73C" w14:textId="18BD2331" w:rsidR="009B234F" w:rsidRPr="00996891" w:rsidRDefault="009B234F" w:rsidP="009B234F">
            <w:pPr>
              <w:rPr>
                <w:color w:val="FF0000"/>
                <w:lang w:val="en-GB"/>
              </w:rPr>
            </w:pPr>
            <w:r w:rsidRPr="00996891">
              <w:rPr>
                <w:color w:val="FF0000"/>
                <w:lang w:val="en-GB"/>
              </w:rPr>
              <w:t>Please provide a postal address for your place study</w:t>
            </w:r>
          </w:p>
        </w:tc>
      </w:tr>
      <w:tr w:rsidR="009B234F" w:rsidRPr="00B47B3D" w14:paraId="0DE6D46C" w14:textId="77777777" w:rsidTr="00D23FEF">
        <w:tc>
          <w:tcPr>
            <w:tcW w:w="1838" w:type="dxa"/>
            <w:shd w:val="clear" w:color="auto" w:fill="F2F2F2" w:themeFill="background1" w:themeFillShade="F2"/>
          </w:tcPr>
          <w:p w14:paraId="3F6C516C" w14:textId="1766DC41" w:rsidR="009B234F" w:rsidRDefault="00EB0634" w:rsidP="009B234F">
            <w:pPr>
              <w:pStyle w:val="Heading2"/>
              <w:rPr>
                <w:lang w:val="en-GB"/>
              </w:rPr>
            </w:pPr>
            <w:r>
              <w:rPr>
                <w:lang w:val="en-GB"/>
              </w:rPr>
              <w:t>Are you currently a member of the BAFA committee?</w:t>
            </w:r>
          </w:p>
        </w:tc>
        <w:tc>
          <w:tcPr>
            <w:tcW w:w="7202" w:type="dxa"/>
            <w:gridSpan w:val="3"/>
          </w:tcPr>
          <w:p w14:paraId="397C7912" w14:textId="77777777" w:rsidR="009B234F" w:rsidRDefault="009B234F" w:rsidP="009B234F">
            <w:pPr>
              <w:rPr>
                <w:color w:val="FF0000"/>
                <w:lang w:val="en-GB"/>
              </w:rPr>
            </w:pPr>
            <w:r w:rsidRPr="00236A5F">
              <w:rPr>
                <w:lang w:val="en-GB"/>
              </w:rPr>
              <w:t>Yes / No</w:t>
            </w:r>
          </w:p>
          <w:p w14:paraId="773D8366" w14:textId="3DDB0E1E" w:rsidR="009B234F" w:rsidRPr="00996891" w:rsidRDefault="009B234F" w:rsidP="009B234F">
            <w:pPr>
              <w:rPr>
                <w:color w:val="FF0000"/>
                <w:lang w:val="en-GB"/>
              </w:rPr>
            </w:pPr>
            <w:r>
              <w:rPr>
                <w:color w:val="FF0000"/>
                <w:lang w:val="en-GB"/>
              </w:rPr>
              <w:t>Please delete as appropriate</w:t>
            </w:r>
          </w:p>
        </w:tc>
      </w:tr>
      <w:tr w:rsidR="009B234F" w:rsidRPr="00B47B3D" w14:paraId="2353567C" w14:textId="77777777" w:rsidTr="00D23FEF">
        <w:tc>
          <w:tcPr>
            <w:tcW w:w="1838" w:type="dxa"/>
            <w:shd w:val="clear" w:color="auto" w:fill="F2F2F2" w:themeFill="background1" w:themeFillShade="F2"/>
          </w:tcPr>
          <w:p w14:paraId="6B6FEA28" w14:textId="7C8A3445" w:rsidR="00EB0634" w:rsidRDefault="00EB0634" w:rsidP="009B234F">
            <w:pPr>
              <w:pStyle w:val="Heading2"/>
              <w:rPr>
                <w:lang w:val="en-GB"/>
              </w:rPr>
            </w:pPr>
            <w:r>
              <w:rPr>
                <w:lang w:val="en-GB"/>
              </w:rPr>
              <w:t>Do you have a connection with anyone currently serving on the BAFA committee as a member?</w:t>
            </w:r>
          </w:p>
        </w:tc>
        <w:tc>
          <w:tcPr>
            <w:tcW w:w="7202" w:type="dxa"/>
            <w:gridSpan w:val="3"/>
          </w:tcPr>
          <w:p w14:paraId="3F76DFD7" w14:textId="77777777" w:rsidR="009B234F" w:rsidRDefault="009B234F" w:rsidP="009B234F">
            <w:pPr>
              <w:rPr>
                <w:color w:val="FF0000"/>
                <w:lang w:val="en-GB"/>
              </w:rPr>
            </w:pPr>
            <w:r w:rsidRPr="00236A5F">
              <w:rPr>
                <w:lang w:val="en-GB"/>
              </w:rPr>
              <w:t>Yes / No</w:t>
            </w:r>
          </w:p>
          <w:p w14:paraId="4E7616BE" w14:textId="526E25E2" w:rsidR="009B234F" w:rsidRPr="004E665F" w:rsidRDefault="009B234F" w:rsidP="009B234F">
            <w:pPr>
              <w:rPr>
                <w:color w:val="FF0000"/>
                <w:lang w:val="en-GB"/>
              </w:rPr>
            </w:pPr>
            <w:r>
              <w:rPr>
                <w:color w:val="FF0000"/>
                <w:lang w:val="en-GB"/>
              </w:rPr>
              <w:t>Please delete as appropriate.</w:t>
            </w:r>
            <w:r w:rsidR="00EB0634">
              <w:rPr>
                <w:color w:val="FF0000"/>
                <w:lang w:val="en-GB"/>
              </w:rPr>
              <w:t xml:space="preserve"> If you have answered yes, please complete section 1b. Connections</w:t>
            </w:r>
            <w:r w:rsidR="00495350">
              <w:rPr>
                <w:color w:val="FF0000"/>
                <w:lang w:val="en-GB"/>
              </w:rPr>
              <w:t xml:space="preserve"> are defined as a formal academic relationship such as supervisor, mentor, or tutor</w:t>
            </w:r>
            <w:r w:rsidR="00BD4A4A">
              <w:rPr>
                <w:color w:val="FF0000"/>
                <w:lang w:val="en-GB"/>
              </w:rPr>
              <w:t>, or close personal connection such as a relative</w:t>
            </w:r>
            <w:r w:rsidR="0067109C">
              <w:rPr>
                <w:color w:val="FF0000"/>
                <w:lang w:val="en-GB"/>
              </w:rPr>
              <w:t xml:space="preserve">, </w:t>
            </w:r>
            <w:r w:rsidR="00BD4A4A">
              <w:rPr>
                <w:color w:val="FF0000"/>
                <w:lang w:val="en-GB"/>
              </w:rPr>
              <w:t>close f</w:t>
            </w:r>
            <w:r w:rsidR="0067109C">
              <w:rPr>
                <w:color w:val="FF0000"/>
                <w:lang w:val="en-GB"/>
              </w:rPr>
              <w:t>riend, or spouse/partner.</w:t>
            </w:r>
          </w:p>
        </w:tc>
      </w:tr>
      <w:tr w:rsidR="009B234F" w:rsidRPr="00B47B3D" w14:paraId="3A4AF0C4" w14:textId="77777777" w:rsidTr="00D23FEF">
        <w:tblPrEx>
          <w:tblBorders>
            <w:top w:val="none" w:sz="0" w:space="0" w:color="auto"/>
            <w:insideH w:val="none" w:sz="0" w:space="0" w:color="auto"/>
            <w:insideV w:val="none" w:sz="0" w:space="0" w:color="auto"/>
          </w:tblBorders>
          <w:shd w:val="clear" w:color="auto" w:fill="D9D9D9" w:themeFill="background1" w:themeFillShade="D9"/>
        </w:tblPrEx>
        <w:tc>
          <w:tcPr>
            <w:tcW w:w="9040" w:type="dxa"/>
            <w:gridSpan w:val="4"/>
            <w:shd w:val="clear" w:color="auto" w:fill="95B3D7" w:themeFill="accent1" w:themeFillTint="99"/>
          </w:tcPr>
          <w:p w14:paraId="6B29B67E" w14:textId="5A8F7946" w:rsidR="009B234F" w:rsidRPr="00B864AE" w:rsidRDefault="009B234F" w:rsidP="009B234F">
            <w:pPr>
              <w:pStyle w:val="Heading2"/>
              <w:rPr>
                <w:sz w:val="24"/>
                <w:szCs w:val="32"/>
                <w:lang w:val="en-GB"/>
              </w:rPr>
            </w:pPr>
            <w:r>
              <w:rPr>
                <w:sz w:val="24"/>
                <w:szCs w:val="32"/>
                <w:lang w:val="en-GB"/>
              </w:rPr>
              <w:t xml:space="preserve">1 </w:t>
            </w:r>
            <w:r w:rsidR="00FE1B06">
              <w:rPr>
                <w:sz w:val="24"/>
                <w:szCs w:val="32"/>
                <w:lang w:val="en-GB"/>
              </w:rPr>
              <w:t>b</w:t>
            </w:r>
            <w:r>
              <w:rPr>
                <w:sz w:val="24"/>
                <w:szCs w:val="32"/>
                <w:lang w:val="en-GB"/>
              </w:rPr>
              <w:t xml:space="preserve"> </w:t>
            </w:r>
            <w:r w:rsidR="00FE1B06">
              <w:rPr>
                <w:sz w:val="24"/>
                <w:szCs w:val="32"/>
                <w:lang w:val="en-GB"/>
              </w:rPr>
              <w:t>–</w:t>
            </w:r>
            <w:r>
              <w:rPr>
                <w:sz w:val="24"/>
                <w:szCs w:val="32"/>
                <w:lang w:val="en-GB"/>
              </w:rPr>
              <w:t xml:space="preserve"> </w:t>
            </w:r>
            <w:r w:rsidR="00FE1B06">
              <w:rPr>
                <w:sz w:val="24"/>
                <w:szCs w:val="32"/>
                <w:lang w:val="en-GB"/>
              </w:rPr>
              <w:t>BAFA committee member connections</w:t>
            </w:r>
            <w:r w:rsidRPr="00B864AE">
              <w:rPr>
                <w:sz w:val="24"/>
                <w:szCs w:val="32"/>
                <w:lang w:val="en-GB"/>
              </w:rPr>
              <w:t xml:space="preserve"> </w:t>
            </w:r>
            <w:r w:rsidRPr="00B864AE">
              <w:rPr>
                <w:i/>
                <w:iCs/>
                <w:szCs w:val="24"/>
                <w:lang w:val="en-GB"/>
              </w:rPr>
              <w:t>(Only complete if</w:t>
            </w:r>
            <w:r w:rsidR="00FB66DF">
              <w:rPr>
                <w:i/>
                <w:iCs/>
                <w:szCs w:val="24"/>
                <w:lang w:val="en-GB"/>
              </w:rPr>
              <w:t xml:space="preserve"> answered yes </w:t>
            </w:r>
            <w:r w:rsidR="00152436">
              <w:rPr>
                <w:i/>
                <w:iCs/>
                <w:szCs w:val="24"/>
                <w:lang w:val="en-GB"/>
              </w:rPr>
              <w:t>above</w:t>
            </w:r>
            <w:r w:rsidRPr="00B864AE">
              <w:rPr>
                <w:i/>
                <w:iCs/>
                <w:szCs w:val="24"/>
                <w:lang w:val="en-GB"/>
              </w:rPr>
              <w:t>)</w:t>
            </w:r>
          </w:p>
        </w:tc>
      </w:tr>
      <w:tr w:rsidR="009B234F" w14:paraId="759B7971" w14:textId="77777777" w:rsidTr="00D23FEF">
        <w:tc>
          <w:tcPr>
            <w:tcW w:w="1838" w:type="dxa"/>
            <w:shd w:val="clear" w:color="auto" w:fill="F2F2F2" w:themeFill="background1" w:themeFillShade="F2"/>
          </w:tcPr>
          <w:p w14:paraId="680365BE" w14:textId="6805563D" w:rsidR="009B234F" w:rsidRDefault="00921E60" w:rsidP="009B234F">
            <w:pPr>
              <w:pStyle w:val="Heading2"/>
              <w:rPr>
                <w:lang w:val="en-GB"/>
              </w:rPr>
            </w:pPr>
            <w:r>
              <w:rPr>
                <w:lang w:val="en-GB"/>
              </w:rPr>
              <w:t>Name and title of connection:</w:t>
            </w:r>
          </w:p>
        </w:tc>
        <w:tc>
          <w:tcPr>
            <w:tcW w:w="2552" w:type="dxa"/>
          </w:tcPr>
          <w:p w14:paraId="6563225B" w14:textId="703CCE5A" w:rsidR="009B234F" w:rsidRPr="00D67F0B" w:rsidRDefault="009B234F" w:rsidP="009B234F">
            <w:pPr>
              <w:rPr>
                <w:color w:val="FF0000"/>
                <w:lang w:val="en-GB"/>
              </w:rPr>
            </w:pPr>
            <w:r w:rsidRPr="00D67F0B">
              <w:rPr>
                <w:color w:val="FF0000"/>
                <w:lang w:val="en-GB"/>
              </w:rPr>
              <w:t xml:space="preserve">Please enter </w:t>
            </w:r>
            <w:r w:rsidR="00F54171">
              <w:rPr>
                <w:color w:val="FF0000"/>
                <w:lang w:val="en-GB"/>
              </w:rPr>
              <w:t>the title and name of your connection</w:t>
            </w:r>
            <w:r w:rsidRPr="00D67F0B">
              <w:rPr>
                <w:color w:val="FF0000"/>
                <w:lang w:val="en-GB"/>
              </w:rPr>
              <w:t xml:space="preserve"> </w:t>
            </w:r>
          </w:p>
        </w:tc>
        <w:tc>
          <w:tcPr>
            <w:tcW w:w="1842" w:type="dxa"/>
            <w:shd w:val="clear" w:color="auto" w:fill="F2F2F2" w:themeFill="background1" w:themeFillShade="F2"/>
          </w:tcPr>
          <w:p w14:paraId="2729F253" w14:textId="381A0272" w:rsidR="009B234F" w:rsidRDefault="003B7B4B" w:rsidP="009B234F">
            <w:pPr>
              <w:pStyle w:val="Heading2"/>
              <w:rPr>
                <w:lang w:val="en-GB"/>
              </w:rPr>
            </w:pPr>
            <w:r>
              <w:rPr>
                <w:lang w:val="en-GB"/>
              </w:rPr>
              <w:t>Connection’s position on the committee</w:t>
            </w:r>
            <w:r w:rsidR="009B234F" w:rsidRPr="00B47B3D">
              <w:rPr>
                <w:lang w:val="en-GB" w:bidi="en-GB"/>
              </w:rPr>
              <w:t>:</w:t>
            </w:r>
          </w:p>
        </w:tc>
        <w:tc>
          <w:tcPr>
            <w:tcW w:w="2808" w:type="dxa"/>
          </w:tcPr>
          <w:p w14:paraId="0F4217E6" w14:textId="5CA5FFBA" w:rsidR="009B234F" w:rsidRPr="00D67F0B" w:rsidRDefault="009B234F" w:rsidP="009B234F">
            <w:pPr>
              <w:rPr>
                <w:color w:val="FF0000"/>
                <w:lang w:val="en-GB"/>
              </w:rPr>
            </w:pPr>
            <w:r w:rsidRPr="00D67F0B">
              <w:rPr>
                <w:color w:val="FF0000"/>
                <w:lang w:val="en-GB"/>
              </w:rPr>
              <w:t xml:space="preserve">Please enter </w:t>
            </w:r>
            <w:r w:rsidR="00985D9E">
              <w:rPr>
                <w:color w:val="FF0000"/>
                <w:lang w:val="en-GB"/>
              </w:rPr>
              <w:t xml:space="preserve">the role of your connection on the BAFA committee e.g. Chair, Secretary, etc. If </w:t>
            </w:r>
            <w:proofErr w:type="gramStart"/>
            <w:r w:rsidR="00985D9E">
              <w:rPr>
                <w:color w:val="FF0000"/>
                <w:lang w:val="en-GB"/>
              </w:rPr>
              <w:t>unknown</w:t>
            </w:r>
            <w:proofErr w:type="gramEnd"/>
            <w:r w:rsidR="00985D9E">
              <w:rPr>
                <w:color w:val="FF0000"/>
                <w:lang w:val="en-GB"/>
              </w:rPr>
              <w:t xml:space="preserve"> please state unknown</w:t>
            </w:r>
          </w:p>
        </w:tc>
      </w:tr>
      <w:tr w:rsidR="009B234F" w:rsidRPr="00B47B3D" w14:paraId="5176376F" w14:textId="77777777" w:rsidTr="00D23FEF">
        <w:tc>
          <w:tcPr>
            <w:tcW w:w="1838" w:type="dxa"/>
            <w:shd w:val="clear" w:color="auto" w:fill="F2F2F2" w:themeFill="background1" w:themeFillShade="F2"/>
          </w:tcPr>
          <w:p w14:paraId="688EC84D" w14:textId="6DF8568F" w:rsidR="009B234F" w:rsidRDefault="00921E60" w:rsidP="009B234F">
            <w:pPr>
              <w:pStyle w:val="Heading2"/>
              <w:rPr>
                <w:lang w:val="en-GB"/>
              </w:rPr>
            </w:pPr>
            <w:r>
              <w:rPr>
                <w:lang w:val="en-GB"/>
              </w:rPr>
              <w:t xml:space="preserve">Relationship </w:t>
            </w:r>
            <w:r w:rsidR="00571DDA">
              <w:rPr>
                <w:lang w:val="en-GB"/>
              </w:rPr>
              <w:t>type</w:t>
            </w:r>
          </w:p>
        </w:tc>
        <w:tc>
          <w:tcPr>
            <w:tcW w:w="7202" w:type="dxa"/>
            <w:gridSpan w:val="3"/>
          </w:tcPr>
          <w:p w14:paraId="6A6736EF" w14:textId="5826B74C" w:rsidR="003B7B4B" w:rsidRDefault="00000000" w:rsidP="003B7B4B">
            <w:pPr>
              <w:tabs>
                <w:tab w:val="left" w:pos="886"/>
              </w:tabs>
              <w:rPr>
                <w:lang w:val="en-GB"/>
              </w:rPr>
            </w:pPr>
            <w:sdt>
              <w:sdtPr>
                <w:rPr>
                  <w:lang w:val="en-GB"/>
                </w:rPr>
                <w:id w:val="803504577"/>
                <w14:checkbox>
                  <w14:checked w14:val="0"/>
                  <w14:checkedState w14:val="2612" w14:font="MS Gothic"/>
                  <w14:uncheckedState w14:val="2610" w14:font="MS Gothic"/>
                </w14:checkbox>
              </w:sdtPr>
              <w:sdtContent>
                <w:r w:rsidR="003B7B4B">
                  <w:rPr>
                    <w:rFonts w:ascii="MS Gothic" w:eastAsia="MS Gothic" w:hAnsi="MS Gothic" w:hint="eastAsia"/>
                    <w:lang w:val="en-GB"/>
                  </w:rPr>
                  <w:t>☐</w:t>
                </w:r>
              </w:sdtContent>
            </w:sdt>
            <w:r w:rsidR="003B7B4B">
              <w:rPr>
                <w:lang w:val="en-GB"/>
              </w:rPr>
              <w:tab/>
            </w:r>
            <w:r w:rsidR="00B77A46">
              <w:rPr>
                <w:lang w:val="en-GB"/>
              </w:rPr>
              <w:t>Formal academic (Supervisor, Mentor, or Personal tutor)</w:t>
            </w:r>
          </w:p>
          <w:p w14:paraId="14B3661E" w14:textId="139312F9" w:rsidR="003B7B4B" w:rsidRDefault="00000000" w:rsidP="003B7B4B">
            <w:pPr>
              <w:tabs>
                <w:tab w:val="left" w:pos="886"/>
              </w:tabs>
              <w:rPr>
                <w:lang w:val="en-GB"/>
              </w:rPr>
            </w:pPr>
            <w:sdt>
              <w:sdtPr>
                <w:rPr>
                  <w:lang w:val="en-GB"/>
                </w:rPr>
                <w:id w:val="594609246"/>
                <w14:checkbox>
                  <w14:checked w14:val="0"/>
                  <w14:checkedState w14:val="2612" w14:font="MS Gothic"/>
                  <w14:uncheckedState w14:val="2610" w14:font="MS Gothic"/>
                </w14:checkbox>
              </w:sdtPr>
              <w:sdtContent>
                <w:r w:rsidR="003B7B4B">
                  <w:rPr>
                    <w:rFonts w:ascii="MS Gothic" w:eastAsia="MS Gothic" w:hAnsi="MS Gothic" w:hint="eastAsia"/>
                    <w:lang w:val="en-GB"/>
                  </w:rPr>
                  <w:t>☐</w:t>
                </w:r>
              </w:sdtContent>
            </w:sdt>
            <w:r w:rsidR="003B7B4B">
              <w:rPr>
                <w:lang w:val="en-GB"/>
              </w:rPr>
              <w:tab/>
            </w:r>
            <w:r w:rsidR="00B77A46">
              <w:rPr>
                <w:lang w:val="en-GB"/>
              </w:rPr>
              <w:t>Personal</w:t>
            </w:r>
            <w:r w:rsidR="003B7B4B">
              <w:rPr>
                <w:lang w:val="en-GB"/>
              </w:rPr>
              <w:t xml:space="preserve"> (</w:t>
            </w:r>
            <w:r w:rsidR="00B77A46">
              <w:rPr>
                <w:lang w:val="en-GB"/>
              </w:rPr>
              <w:t>Relative, Friend, or Spouse/Partner</w:t>
            </w:r>
            <w:r w:rsidR="003B7B4B">
              <w:rPr>
                <w:lang w:val="en-GB"/>
              </w:rPr>
              <w:t>)</w:t>
            </w:r>
          </w:p>
          <w:p w14:paraId="273DFF48" w14:textId="15DC6A37" w:rsidR="00F3066A" w:rsidRDefault="00000000" w:rsidP="003B7B4B">
            <w:pPr>
              <w:tabs>
                <w:tab w:val="left" w:pos="886"/>
              </w:tabs>
              <w:rPr>
                <w:lang w:val="en-GB"/>
              </w:rPr>
            </w:pPr>
            <w:sdt>
              <w:sdtPr>
                <w:rPr>
                  <w:lang w:val="en-GB"/>
                </w:rPr>
                <w:id w:val="-98171540"/>
                <w14:checkbox>
                  <w14:checked w14:val="0"/>
                  <w14:checkedState w14:val="2612" w14:font="MS Gothic"/>
                  <w14:uncheckedState w14:val="2610" w14:font="MS Gothic"/>
                </w14:checkbox>
              </w:sdtPr>
              <w:sdtContent>
                <w:r w:rsidR="003B7B4B">
                  <w:rPr>
                    <w:rFonts w:ascii="MS Gothic" w:eastAsia="MS Gothic" w:hAnsi="MS Gothic" w:hint="eastAsia"/>
                    <w:lang w:val="en-GB"/>
                  </w:rPr>
                  <w:t>☐</w:t>
                </w:r>
              </w:sdtContent>
            </w:sdt>
            <w:r w:rsidR="003B7B4B">
              <w:rPr>
                <w:lang w:val="en-GB"/>
              </w:rPr>
              <w:tab/>
              <w:t>Other (</w:t>
            </w:r>
            <w:r w:rsidR="003B7B4B" w:rsidRPr="006A1373">
              <w:rPr>
                <w:color w:val="FF0000"/>
                <w:lang w:val="en-GB"/>
              </w:rPr>
              <w:t>…Please add here…</w:t>
            </w:r>
            <w:r w:rsidR="003B7B4B">
              <w:rPr>
                <w:lang w:val="en-GB"/>
              </w:rPr>
              <w:t xml:space="preserve">) </w:t>
            </w:r>
          </w:p>
          <w:p w14:paraId="48A733AC" w14:textId="37E84235" w:rsidR="009B234F" w:rsidRDefault="00F3066A" w:rsidP="00F3066A">
            <w:pPr>
              <w:tabs>
                <w:tab w:val="left" w:pos="886"/>
              </w:tabs>
              <w:rPr>
                <w:lang w:val="en-GB"/>
              </w:rPr>
            </w:pPr>
            <w:r w:rsidRPr="00A26251">
              <w:rPr>
                <w:color w:val="FF0000"/>
                <w:lang w:val="en-GB"/>
              </w:rPr>
              <w:t>Please check the relevant box</w:t>
            </w:r>
            <w:r>
              <w:rPr>
                <w:color w:val="FF0000"/>
                <w:lang w:val="en-GB"/>
              </w:rPr>
              <w:t xml:space="preserve"> to indicate how you </w:t>
            </w:r>
            <w:proofErr w:type="gramStart"/>
            <w:r>
              <w:rPr>
                <w:color w:val="FF0000"/>
                <w:lang w:val="en-GB"/>
              </w:rPr>
              <w:t>are connected with</w:t>
            </w:r>
            <w:proofErr w:type="gramEnd"/>
            <w:r>
              <w:rPr>
                <w:color w:val="FF0000"/>
                <w:lang w:val="en-GB"/>
              </w:rPr>
              <w:t xml:space="preserve"> the BAFA committee member. </w:t>
            </w:r>
          </w:p>
        </w:tc>
      </w:tr>
    </w:tbl>
    <w:p w14:paraId="3D8EAD83" w14:textId="77777777" w:rsidR="008752DD" w:rsidRDefault="008752DD" w:rsidP="008752DD">
      <w:pPr>
        <w:rPr>
          <w:b/>
          <w:sz w:val="24"/>
          <w:szCs w:val="24"/>
        </w:rPr>
      </w:pPr>
    </w:p>
    <w:p w14:paraId="3CD5F711" w14:textId="77777777" w:rsidR="00DC0743" w:rsidRDefault="00DC0743">
      <w:pPr>
        <w:rPr>
          <w:b/>
          <w:sz w:val="24"/>
          <w:szCs w:val="24"/>
        </w:rPr>
      </w:pPr>
      <w:r>
        <w:rPr>
          <w:b/>
          <w:sz w:val="24"/>
          <w:szCs w:val="24"/>
        </w:rPr>
        <w:br w:type="page"/>
      </w:r>
    </w:p>
    <w:p w14:paraId="36CEB804" w14:textId="47A5C07B" w:rsidR="00160B22" w:rsidRDefault="00160B22" w:rsidP="00160B22">
      <w:pPr>
        <w:rPr>
          <w:b/>
          <w:sz w:val="24"/>
          <w:szCs w:val="24"/>
        </w:rPr>
      </w:pPr>
      <w:r w:rsidRPr="007A55D9">
        <w:rPr>
          <w:b/>
          <w:sz w:val="24"/>
          <w:szCs w:val="24"/>
        </w:rPr>
        <w:lastRenderedPageBreak/>
        <w:t xml:space="preserve">SECTION </w:t>
      </w:r>
      <w:r>
        <w:rPr>
          <w:b/>
          <w:sz w:val="24"/>
          <w:szCs w:val="24"/>
        </w:rPr>
        <w:t>2</w:t>
      </w:r>
      <w:r>
        <w:rPr>
          <w:b/>
          <w:sz w:val="24"/>
          <w:szCs w:val="24"/>
        </w:rPr>
        <w:t>.</w:t>
      </w:r>
      <w:r w:rsidRPr="007A55D9">
        <w:rPr>
          <w:b/>
          <w:sz w:val="24"/>
          <w:szCs w:val="24"/>
        </w:rPr>
        <w:t xml:space="preserve"> </w:t>
      </w:r>
      <w:r w:rsidR="000347C6">
        <w:rPr>
          <w:b/>
          <w:sz w:val="24"/>
          <w:szCs w:val="24"/>
        </w:rPr>
        <w:t>USE OF AI</w:t>
      </w:r>
    </w:p>
    <w:p w14:paraId="337650EA" w14:textId="77777777" w:rsidR="00160B22" w:rsidRPr="007A55D9" w:rsidRDefault="00160B22" w:rsidP="00160B22">
      <w:pPr>
        <w:rPr>
          <w:b/>
          <w:sz w:val="24"/>
          <w:szCs w:val="24"/>
        </w:rPr>
      </w:pPr>
    </w:p>
    <w:tbl>
      <w:tblPr>
        <w:tblStyle w:val="TableGrid"/>
        <w:tblW w:w="9040" w:type="dxa"/>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2830"/>
        <w:gridCol w:w="6210"/>
      </w:tblGrid>
      <w:tr w:rsidR="00160B22" w:rsidRPr="00B47B3D" w14:paraId="05E20F90" w14:textId="77777777" w:rsidTr="003B34D2">
        <w:tc>
          <w:tcPr>
            <w:tcW w:w="9040" w:type="dxa"/>
            <w:gridSpan w:val="2"/>
            <w:shd w:val="clear" w:color="auto" w:fill="95B3D7" w:themeFill="accent1" w:themeFillTint="99"/>
          </w:tcPr>
          <w:p w14:paraId="5D0AE438" w14:textId="0DD44FB9" w:rsidR="00160B22" w:rsidRPr="00B864AE" w:rsidRDefault="000347C6" w:rsidP="003B34D2">
            <w:pPr>
              <w:rPr>
                <w:rFonts w:asciiTheme="majorHAnsi" w:hAnsiTheme="majorHAnsi" w:cstheme="majorHAnsi"/>
                <w:b/>
                <w:bCs/>
                <w:sz w:val="24"/>
                <w:szCs w:val="24"/>
                <w:lang w:val="en-GB"/>
              </w:rPr>
            </w:pPr>
            <w:r>
              <w:rPr>
                <w:rFonts w:asciiTheme="majorHAnsi" w:hAnsiTheme="majorHAnsi" w:cstheme="majorHAnsi"/>
                <w:b/>
                <w:bCs/>
                <w:sz w:val="24"/>
                <w:szCs w:val="24"/>
                <w:lang w:val="en-GB"/>
              </w:rPr>
              <w:t>2</w:t>
            </w:r>
            <w:r w:rsidR="00160B22">
              <w:rPr>
                <w:rFonts w:asciiTheme="majorHAnsi" w:hAnsiTheme="majorHAnsi" w:cstheme="majorHAnsi"/>
                <w:b/>
                <w:bCs/>
                <w:sz w:val="24"/>
                <w:szCs w:val="24"/>
                <w:lang w:val="en-GB"/>
              </w:rPr>
              <w:t xml:space="preserve"> </w:t>
            </w:r>
            <w:r>
              <w:rPr>
                <w:rFonts w:asciiTheme="majorHAnsi" w:hAnsiTheme="majorHAnsi" w:cstheme="majorHAnsi"/>
                <w:b/>
                <w:bCs/>
                <w:sz w:val="24"/>
                <w:szCs w:val="24"/>
                <w:lang w:val="en-GB"/>
              </w:rPr>
              <w:t>–</w:t>
            </w:r>
            <w:r w:rsidR="00160B22">
              <w:rPr>
                <w:rFonts w:asciiTheme="majorHAnsi" w:hAnsiTheme="majorHAnsi" w:cstheme="majorHAnsi"/>
                <w:b/>
                <w:bCs/>
                <w:sz w:val="24"/>
                <w:szCs w:val="24"/>
                <w:lang w:val="en-GB"/>
              </w:rPr>
              <w:t xml:space="preserve"> </w:t>
            </w:r>
            <w:r>
              <w:rPr>
                <w:rFonts w:asciiTheme="majorHAnsi" w:hAnsiTheme="majorHAnsi" w:cstheme="majorHAnsi"/>
                <w:b/>
                <w:bCs/>
                <w:sz w:val="24"/>
                <w:szCs w:val="24"/>
                <w:lang w:val="en-GB"/>
              </w:rPr>
              <w:t>AI use declaration</w:t>
            </w:r>
          </w:p>
        </w:tc>
      </w:tr>
      <w:tr w:rsidR="00DC0743" w:rsidRPr="00B47B3D" w14:paraId="4F1A576C" w14:textId="77777777" w:rsidTr="00933BDF">
        <w:tc>
          <w:tcPr>
            <w:tcW w:w="2830" w:type="dxa"/>
            <w:shd w:val="clear" w:color="auto" w:fill="F2F2F2" w:themeFill="background1" w:themeFillShade="F2"/>
          </w:tcPr>
          <w:p w14:paraId="4C7BCB46" w14:textId="1CF1C273" w:rsidR="00DC0743" w:rsidRDefault="00DC0743" w:rsidP="00DC0743">
            <w:pPr>
              <w:pStyle w:val="Heading2"/>
              <w:rPr>
                <w:lang w:val="en-GB"/>
              </w:rPr>
            </w:pPr>
            <w:r>
              <w:rPr>
                <w:lang w:val="en-GB"/>
              </w:rPr>
              <w:t>Ha</w:t>
            </w:r>
            <w:r w:rsidR="006F027D">
              <w:rPr>
                <w:lang w:val="en-GB"/>
              </w:rPr>
              <w:t>s AI</w:t>
            </w:r>
            <w:r>
              <w:rPr>
                <w:lang w:val="en-GB"/>
              </w:rPr>
              <w:t xml:space="preserve"> been used in the preparation of this submission</w:t>
            </w:r>
            <w:r>
              <w:rPr>
                <w:lang w:val="en-GB"/>
              </w:rPr>
              <w:t>:</w:t>
            </w:r>
          </w:p>
        </w:tc>
        <w:tc>
          <w:tcPr>
            <w:tcW w:w="6210" w:type="dxa"/>
          </w:tcPr>
          <w:p w14:paraId="715371C7" w14:textId="08028BE4" w:rsidR="00DC0743" w:rsidRDefault="00DC0743" w:rsidP="00DC0743">
            <w:pPr>
              <w:tabs>
                <w:tab w:val="left" w:pos="886"/>
              </w:tabs>
              <w:rPr>
                <w:lang w:val="en-GB"/>
              </w:rPr>
            </w:pPr>
            <w:sdt>
              <w:sdtPr>
                <w:rPr>
                  <w:lang w:val="en-GB"/>
                </w:rPr>
                <w:id w:val="-481686662"/>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lang w:val="en-GB"/>
              </w:rPr>
              <w:tab/>
            </w:r>
            <w:r>
              <w:rPr>
                <w:lang w:val="en-GB"/>
              </w:rPr>
              <w:t>Yes</w:t>
            </w:r>
          </w:p>
          <w:p w14:paraId="2940D1C9" w14:textId="27950349" w:rsidR="00DC0743" w:rsidRDefault="00DC0743" w:rsidP="00DC0743">
            <w:pPr>
              <w:tabs>
                <w:tab w:val="left" w:pos="886"/>
              </w:tabs>
              <w:rPr>
                <w:lang w:val="en-GB"/>
              </w:rPr>
            </w:pPr>
            <w:sdt>
              <w:sdtPr>
                <w:rPr>
                  <w:lang w:val="en-GB"/>
                </w:rPr>
                <w:id w:val="-2090991194"/>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lang w:val="en-GB"/>
              </w:rPr>
              <w:tab/>
            </w:r>
            <w:r>
              <w:rPr>
                <w:lang w:val="en-GB"/>
              </w:rPr>
              <w:t>No</w:t>
            </w:r>
          </w:p>
          <w:p w14:paraId="44320C9A" w14:textId="6370D64E" w:rsidR="00DC0743" w:rsidRPr="00A45687" w:rsidRDefault="00DC0743" w:rsidP="00DC0743">
            <w:pPr>
              <w:rPr>
                <w:color w:val="FF0000"/>
                <w:lang w:val="en-GB"/>
              </w:rPr>
            </w:pPr>
            <w:r w:rsidRPr="00A26251">
              <w:rPr>
                <w:color w:val="FF0000"/>
                <w:lang w:val="en-GB"/>
              </w:rPr>
              <w:t>Please check the relevant box</w:t>
            </w:r>
            <w:r w:rsidR="006F027D">
              <w:rPr>
                <w:color w:val="FF0000"/>
                <w:lang w:val="en-GB"/>
              </w:rPr>
              <w:t xml:space="preserve">. If ‘No’, please </w:t>
            </w:r>
            <w:r w:rsidR="0089287E">
              <w:rPr>
                <w:color w:val="FF0000"/>
                <w:lang w:val="en-GB"/>
              </w:rPr>
              <w:t>skip straight to section 3.</w:t>
            </w:r>
          </w:p>
        </w:tc>
      </w:tr>
      <w:tr w:rsidR="00160B22" w:rsidRPr="00B47B3D" w14:paraId="0041B96F" w14:textId="77777777" w:rsidTr="00933BDF">
        <w:tc>
          <w:tcPr>
            <w:tcW w:w="2830" w:type="dxa"/>
            <w:shd w:val="clear" w:color="auto" w:fill="F2F2F2" w:themeFill="background1" w:themeFillShade="F2"/>
          </w:tcPr>
          <w:p w14:paraId="40989E28" w14:textId="3B03CEB3" w:rsidR="00160B22" w:rsidRPr="00B47B3D" w:rsidRDefault="006F027D" w:rsidP="003B34D2">
            <w:pPr>
              <w:pStyle w:val="Heading2"/>
              <w:rPr>
                <w:lang w:val="en-GB"/>
              </w:rPr>
            </w:pPr>
            <w:r>
              <w:rPr>
                <w:lang w:val="en-GB"/>
              </w:rPr>
              <w:t>How was AI used</w:t>
            </w:r>
            <w:r w:rsidR="00160B22" w:rsidRPr="00B47B3D">
              <w:rPr>
                <w:lang w:val="en-GB" w:bidi="en-GB"/>
              </w:rPr>
              <w:t>:</w:t>
            </w:r>
          </w:p>
        </w:tc>
        <w:tc>
          <w:tcPr>
            <w:tcW w:w="6210" w:type="dxa"/>
          </w:tcPr>
          <w:p w14:paraId="01DCCDA1" w14:textId="78AC4163" w:rsidR="0089287E" w:rsidRDefault="0089287E" w:rsidP="0089287E">
            <w:pPr>
              <w:tabs>
                <w:tab w:val="left" w:pos="886"/>
              </w:tabs>
              <w:rPr>
                <w:lang w:val="en-GB"/>
              </w:rPr>
            </w:pPr>
            <w:sdt>
              <w:sdtPr>
                <w:rPr>
                  <w:lang w:val="en-GB"/>
                </w:rPr>
                <w:id w:val="-652141070"/>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lang w:val="en-GB"/>
              </w:rPr>
              <w:tab/>
            </w:r>
            <w:r>
              <w:rPr>
                <w:lang w:val="en-GB"/>
              </w:rPr>
              <w:t xml:space="preserve">To </w:t>
            </w:r>
            <w:r w:rsidR="00F92CCF">
              <w:rPr>
                <w:lang w:val="en-GB"/>
              </w:rPr>
              <w:t>plan/organise original thoughts</w:t>
            </w:r>
            <w:r w:rsidR="00F57D47">
              <w:rPr>
                <w:lang w:val="en-GB"/>
              </w:rPr>
              <w:t xml:space="preserve"> ahead of writing</w:t>
            </w:r>
          </w:p>
          <w:p w14:paraId="48988D2D" w14:textId="76451EF8" w:rsidR="00F57D47" w:rsidRDefault="00F57D47" w:rsidP="00F57D47">
            <w:pPr>
              <w:tabs>
                <w:tab w:val="left" w:pos="886"/>
              </w:tabs>
              <w:rPr>
                <w:lang w:val="en-GB"/>
              </w:rPr>
            </w:pPr>
            <w:sdt>
              <w:sdtPr>
                <w:rPr>
                  <w:lang w:val="en-GB"/>
                </w:rPr>
                <w:id w:val="-1421097748"/>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lang w:val="en-GB"/>
              </w:rPr>
              <w:tab/>
            </w:r>
            <w:r>
              <w:rPr>
                <w:lang w:val="en-GB"/>
              </w:rPr>
              <w:t xml:space="preserve">To </w:t>
            </w:r>
            <w:proofErr w:type="gramStart"/>
            <w:r>
              <w:rPr>
                <w:lang w:val="en-GB"/>
              </w:rPr>
              <w:t>proof read</w:t>
            </w:r>
            <w:proofErr w:type="gramEnd"/>
            <w:r w:rsidR="004A5ECB">
              <w:rPr>
                <w:lang w:val="en-GB"/>
              </w:rPr>
              <w:t>, grammar/spell/tone check</w:t>
            </w:r>
            <w:r w:rsidR="000C343D">
              <w:rPr>
                <w:lang w:val="en-GB"/>
              </w:rPr>
              <w:t xml:space="preserve"> ahead of submission</w:t>
            </w:r>
          </w:p>
          <w:p w14:paraId="477247CB" w14:textId="77777777" w:rsidR="00160B22" w:rsidRDefault="00F57D47" w:rsidP="00632E35">
            <w:pPr>
              <w:tabs>
                <w:tab w:val="left" w:pos="886"/>
              </w:tabs>
              <w:rPr>
                <w:lang w:val="en-GB"/>
              </w:rPr>
            </w:pPr>
            <w:sdt>
              <w:sdtPr>
                <w:rPr>
                  <w:lang w:val="en-GB"/>
                </w:rPr>
                <w:id w:val="-165325893"/>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lang w:val="en-GB"/>
              </w:rPr>
              <w:tab/>
            </w:r>
            <w:r w:rsidR="00054577">
              <w:rPr>
                <w:lang w:val="en-GB"/>
              </w:rPr>
              <w:t>Other</w:t>
            </w:r>
            <w:r>
              <w:rPr>
                <w:lang w:val="en-GB"/>
              </w:rPr>
              <w:t xml:space="preserve"> (</w:t>
            </w:r>
            <w:r w:rsidR="00054577">
              <w:rPr>
                <w:lang w:val="en-GB"/>
              </w:rPr>
              <w:t>please provide below</w:t>
            </w:r>
            <w:r>
              <w:rPr>
                <w:lang w:val="en-GB"/>
              </w:rPr>
              <w:t>)</w:t>
            </w:r>
          </w:p>
          <w:p w14:paraId="39F828CB" w14:textId="1AAD89A4" w:rsidR="00632E35" w:rsidRPr="00632E35" w:rsidRDefault="00632E35" w:rsidP="00632E35">
            <w:pPr>
              <w:tabs>
                <w:tab w:val="left" w:pos="886"/>
              </w:tabs>
              <w:rPr>
                <w:lang w:val="en-GB"/>
              </w:rPr>
            </w:pPr>
          </w:p>
        </w:tc>
      </w:tr>
      <w:tr w:rsidR="00160B22" w:rsidRPr="00B47B3D" w14:paraId="60908E0C" w14:textId="77777777" w:rsidTr="00933BDF">
        <w:tc>
          <w:tcPr>
            <w:tcW w:w="2830" w:type="dxa"/>
            <w:shd w:val="clear" w:color="auto" w:fill="F2F2F2" w:themeFill="background1" w:themeFillShade="F2"/>
          </w:tcPr>
          <w:p w14:paraId="747387F3" w14:textId="2A9FFCC3" w:rsidR="00160B22" w:rsidRPr="00B47B3D" w:rsidRDefault="00176EBA" w:rsidP="003B34D2">
            <w:pPr>
              <w:pStyle w:val="Heading2"/>
              <w:rPr>
                <w:lang w:val="en-GB"/>
              </w:rPr>
            </w:pPr>
            <w:r>
              <w:rPr>
                <w:lang w:val="en-GB"/>
              </w:rPr>
              <w:t xml:space="preserve">I declare </w:t>
            </w:r>
            <w:r w:rsidR="00983C89">
              <w:rPr>
                <w:lang w:val="en-GB"/>
              </w:rPr>
              <w:t>all words are my own and generative AI has not been used to write any part of this submission</w:t>
            </w:r>
            <w:r w:rsidR="00933BDF">
              <w:rPr>
                <w:lang w:val="en-GB"/>
              </w:rPr>
              <w:t>?</w:t>
            </w:r>
          </w:p>
        </w:tc>
        <w:tc>
          <w:tcPr>
            <w:tcW w:w="6210" w:type="dxa"/>
          </w:tcPr>
          <w:p w14:paraId="0F337110" w14:textId="1FF0EE83" w:rsidR="00160B22" w:rsidRDefault="00160B22" w:rsidP="003B34D2">
            <w:pPr>
              <w:tabs>
                <w:tab w:val="left" w:pos="886"/>
              </w:tabs>
              <w:rPr>
                <w:lang w:val="en-GB"/>
              </w:rPr>
            </w:pPr>
            <w:sdt>
              <w:sdtPr>
                <w:rPr>
                  <w:lang w:val="en-GB"/>
                </w:rPr>
                <w:id w:val="-1871829442"/>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lang w:val="en-GB"/>
              </w:rPr>
              <w:tab/>
            </w:r>
            <w:r w:rsidR="00983C89">
              <w:rPr>
                <w:lang w:val="en-GB"/>
              </w:rPr>
              <w:t>Yes</w:t>
            </w:r>
          </w:p>
          <w:p w14:paraId="68AA1911" w14:textId="533F6E6F" w:rsidR="00160B22" w:rsidRPr="00A26251" w:rsidRDefault="00160B22" w:rsidP="003B34D2">
            <w:pPr>
              <w:tabs>
                <w:tab w:val="left" w:pos="886"/>
              </w:tabs>
              <w:rPr>
                <w:color w:val="FF0000"/>
                <w:lang w:val="en-GB"/>
              </w:rPr>
            </w:pPr>
          </w:p>
        </w:tc>
      </w:tr>
    </w:tbl>
    <w:p w14:paraId="64F63C7F" w14:textId="25D34CAC" w:rsidR="00132FA5" w:rsidRDefault="00132FA5">
      <w:pPr>
        <w:rPr>
          <w:b/>
          <w:sz w:val="24"/>
          <w:szCs w:val="24"/>
        </w:rPr>
      </w:pPr>
    </w:p>
    <w:p w14:paraId="19DE4E16" w14:textId="77777777" w:rsidR="00933BDF" w:rsidRDefault="00933BDF">
      <w:pPr>
        <w:rPr>
          <w:b/>
          <w:sz w:val="24"/>
          <w:szCs w:val="24"/>
        </w:rPr>
      </w:pPr>
    </w:p>
    <w:p w14:paraId="4F9E3FB1" w14:textId="77777777" w:rsidR="00064748" w:rsidRDefault="00064748">
      <w:pPr>
        <w:rPr>
          <w:b/>
          <w:sz w:val="24"/>
          <w:szCs w:val="24"/>
        </w:rPr>
      </w:pPr>
    </w:p>
    <w:p w14:paraId="3E4746EF" w14:textId="02BECF02" w:rsidR="008752DD" w:rsidRDefault="008752DD" w:rsidP="008752DD">
      <w:pPr>
        <w:rPr>
          <w:b/>
          <w:sz w:val="24"/>
          <w:szCs w:val="24"/>
        </w:rPr>
      </w:pPr>
      <w:r>
        <w:rPr>
          <w:b/>
          <w:sz w:val="24"/>
          <w:szCs w:val="24"/>
        </w:rPr>
        <w:t xml:space="preserve">SECTION </w:t>
      </w:r>
      <w:r w:rsidR="0089287E">
        <w:rPr>
          <w:b/>
          <w:sz w:val="24"/>
          <w:szCs w:val="24"/>
        </w:rPr>
        <w:t>3</w:t>
      </w:r>
      <w:r w:rsidR="003931DE">
        <w:rPr>
          <w:b/>
          <w:sz w:val="24"/>
          <w:szCs w:val="24"/>
        </w:rPr>
        <w:t>.</w:t>
      </w:r>
      <w:r>
        <w:rPr>
          <w:b/>
          <w:sz w:val="24"/>
          <w:szCs w:val="24"/>
        </w:rPr>
        <w:t xml:space="preserve"> DECLARATION</w:t>
      </w:r>
      <w:r w:rsidR="00FB66DF">
        <w:rPr>
          <w:b/>
          <w:sz w:val="24"/>
          <w:szCs w:val="24"/>
        </w:rPr>
        <w:t xml:space="preserve"> &amp; TERMS OF AGREEMENT</w:t>
      </w:r>
    </w:p>
    <w:p w14:paraId="0712C75F" w14:textId="77777777" w:rsidR="00132FA5" w:rsidRDefault="00132FA5" w:rsidP="008752DD">
      <w:pPr>
        <w:rPr>
          <w:b/>
          <w:sz w:val="24"/>
          <w:szCs w:val="24"/>
        </w:rPr>
      </w:pPr>
    </w:p>
    <w:tbl>
      <w:tblPr>
        <w:tblStyle w:val="TableGrid"/>
        <w:tblW w:w="9040" w:type="dxa"/>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9040"/>
      </w:tblGrid>
      <w:tr w:rsidR="008752DD" w:rsidRPr="00B47B3D" w14:paraId="74CDB6C1" w14:textId="77777777" w:rsidTr="00D23FEF">
        <w:tc>
          <w:tcPr>
            <w:tcW w:w="9040" w:type="dxa"/>
            <w:tcBorders>
              <w:top w:val="single" w:sz="4" w:space="0" w:color="auto"/>
            </w:tcBorders>
            <w:shd w:val="clear" w:color="auto" w:fill="95B3D7" w:themeFill="accent1" w:themeFillTint="99"/>
          </w:tcPr>
          <w:p w14:paraId="4F792001" w14:textId="0A927030" w:rsidR="008752DD" w:rsidRPr="008B5C8D" w:rsidRDefault="0089287E" w:rsidP="00D23FEF">
            <w:pPr>
              <w:pStyle w:val="Heading2"/>
              <w:rPr>
                <w:sz w:val="24"/>
                <w:szCs w:val="32"/>
                <w:lang w:val="en-GB"/>
              </w:rPr>
            </w:pPr>
            <w:r>
              <w:rPr>
                <w:sz w:val="24"/>
                <w:szCs w:val="32"/>
                <w:lang w:val="en-GB"/>
              </w:rPr>
              <w:t xml:space="preserve">3 - </w:t>
            </w:r>
            <w:r w:rsidR="00FB66DF" w:rsidRPr="00FB66DF">
              <w:rPr>
                <w:sz w:val="24"/>
                <w:szCs w:val="32"/>
                <w:lang w:val="en-GB"/>
              </w:rPr>
              <w:t>Declaration &amp; Terms of Agreement</w:t>
            </w:r>
          </w:p>
        </w:tc>
      </w:tr>
      <w:tr w:rsidR="008752DD" w:rsidRPr="00B47B3D" w14:paraId="5B12F26E" w14:textId="77777777" w:rsidTr="00D23FEF">
        <w:tc>
          <w:tcPr>
            <w:tcW w:w="9040" w:type="dxa"/>
            <w:tcMar>
              <w:bottom w:w="115" w:type="dxa"/>
            </w:tcMar>
          </w:tcPr>
          <w:p w14:paraId="12E8F5A3" w14:textId="77777777" w:rsidR="008752DD" w:rsidRPr="007246F5" w:rsidRDefault="008752DD" w:rsidP="00D23FEF">
            <w:pPr>
              <w:tabs>
                <w:tab w:val="left" w:pos="886"/>
              </w:tabs>
              <w:rPr>
                <w:color w:val="FF0000"/>
                <w:lang w:val="en-GB"/>
              </w:rPr>
            </w:pPr>
            <w:r w:rsidRPr="007246F5">
              <w:rPr>
                <w:color w:val="FF0000"/>
                <w:lang w:val="en-GB"/>
              </w:rPr>
              <w:t>Please read the following statements and sign and date in the space provided. By signing, you are agreeing to the following statements. Any unsigned forms will not be eligible for review.</w:t>
            </w:r>
          </w:p>
          <w:p w14:paraId="0E243ADF" w14:textId="77777777" w:rsidR="008752DD" w:rsidRDefault="008752DD" w:rsidP="00D23FEF">
            <w:pPr>
              <w:tabs>
                <w:tab w:val="left" w:pos="886"/>
              </w:tabs>
              <w:rPr>
                <w:lang w:val="en-GB"/>
              </w:rPr>
            </w:pPr>
          </w:p>
          <w:p w14:paraId="1EF32985" w14:textId="1AAB4D17" w:rsidR="008752DD" w:rsidRDefault="008752DD" w:rsidP="00D23FEF">
            <w:pPr>
              <w:pStyle w:val="ListParagraph"/>
              <w:numPr>
                <w:ilvl w:val="0"/>
                <w:numId w:val="16"/>
              </w:numPr>
              <w:tabs>
                <w:tab w:val="left" w:pos="886"/>
              </w:tabs>
              <w:rPr>
                <w:lang w:val="en-GB"/>
              </w:rPr>
            </w:pPr>
            <w:r>
              <w:rPr>
                <w:lang w:val="en-GB"/>
              </w:rPr>
              <w:t xml:space="preserve">I confirm I have read </w:t>
            </w:r>
            <w:r w:rsidR="0033679E">
              <w:rPr>
                <w:lang w:val="en-GB"/>
              </w:rPr>
              <w:t xml:space="preserve">and understood </w:t>
            </w:r>
            <w:r>
              <w:rPr>
                <w:lang w:val="en-GB"/>
              </w:rPr>
              <w:t>the information provided on pages 1-</w:t>
            </w:r>
            <w:r w:rsidR="00D61296">
              <w:rPr>
                <w:lang w:val="en-GB"/>
              </w:rPr>
              <w:t>2</w:t>
            </w:r>
            <w:r>
              <w:rPr>
                <w:lang w:val="en-GB"/>
              </w:rPr>
              <w:t xml:space="preserve"> of this document</w:t>
            </w:r>
          </w:p>
          <w:p w14:paraId="718CA91B" w14:textId="3281704D" w:rsidR="008752DD" w:rsidRDefault="008752DD" w:rsidP="00D23FEF">
            <w:pPr>
              <w:pStyle w:val="ListParagraph"/>
              <w:numPr>
                <w:ilvl w:val="0"/>
                <w:numId w:val="16"/>
              </w:numPr>
              <w:tabs>
                <w:tab w:val="left" w:pos="886"/>
              </w:tabs>
              <w:rPr>
                <w:lang w:val="en-GB"/>
              </w:rPr>
            </w:pPr>
            <w:r>
              <w:rPr>
                <w:lang w:val="en-GB"/>
              </w:rPr>
              <w:t xml:space="preserve">I agree to the terms of agreement listed on page </w:t>
            </w:r>
            <w:r w:rsidR="0033679E">
              <w:rPr>
                <w:lang w:val="en-GB"/>
              </w:rPr>
              <w:t>2</w:t>
            </w:r>
            <w:r>
              <w:rPr>
                <w:lang w:val="en-GB"/>
              </w:rPr>
              <w:t xml:space="preserve"> of this document</w:t>
            </w:r>
          </w:p>
          <w:p w14:paraId="3C407030" w14:textId="721E786A" w:rsidR="008752DD" w:rsidRDefault="008752DD" w:rsidP="00D23FEF">
            <w:pPr>
              <w:pStyle w:val="ListParagraph"/>
              <w:numPr>
                <w:ilvl w:val="0"/>
                <w:numId w:val="16"/>
              </w:numPr>
              <w:tabs>
                <w:tab w:val="left" w:pos="886"/>
              </w:tabs>
              <w:rPr>
                <w:lang w:val="en-GB"/>
              </w:rPr>
            </w:pPr>
            <w:r>
              <w:rPr>
                <w:lang w:val="en-GB"/>
              </w:rPr>
              <w:t xml:space="preserve">I confirm that the </w:t>
            </w:r>
            <w:r w:rsidR="001B54B7">
              <w:rPr>
                <w:lang w:val="en-GB"/>
              </w:rPr>
              <w:t>work</w:t>
            </w:r>
            <w:r>
              <w:rPr>
                <w:lang w:val="en-GB"/>
              </w:rPr>
              <w:t xml:space="preserve"> provided in this application is </w:t>
            </w:r>
            <w:r w:rsidR="00D61296">
              <w:rPr>
                <w:lang w:val="en-GB"/>
              </w:rPr>
              <w:t>my own independent work</w:t>
            </w:r>
            <w:r w:rsidR="008022A4">
              <w:rPr>
                <w:lang w:val="en-GB"/>
              </w:rPr>
              <w:t xml:space="preserve"> in its </w:t>
            </w:r>
            <w:r w:rsidR="00887798">
              <w:rPr>
                <w:lang w:val="en-GB"/>
              </w:rPr>
              <w:t>entirety</w:t>
            </w:r>
          </w:p>
          <w:p w14:paraId="5A8C39C8" w14:textId="164E871A" w:rsidR="00D61296" w:rsidRDefault="00D61296" w:rsidP="00D23FEF">
            <w:pPr>
              <w:pStyle w:val="ListParagraph"/>
              <w:numPr>
                <w:ilvl w:val="0"/>
                <w:numId w:val="16"/>
              </w:numPr>
              <w:tabs>
                <w:tab w:val="left" w:pos="886"/>
              </w:tabs>
              <w:rPr>
                <w:lang w:val="en-GB"/>
              </w:rPr>
            </w:pPr>
            <w:r>
              <w:rPr>
                <w:lang w:val="en-GB"/>
              </w:rPr>
              <w:t xml:space="preserve">I confirm that </w:t>
            </w:r>
            <w:r w:rsidR="00BB2F49">
              <w:rPr>
                <w:lang w:val="en-GB"/>
              </w:rPr>
              <w:t xml:space="preserve">all accepted AI use has been declared truthfully in </w:t>
            </w:r>
            <w:r w:rsidR="001B54B7">
              <w:rPr>
                <w:lang w:val="en-GB"/>
              </w:rPr>
              <w:t>section 2 of this application</w:t>
            </w:r>
          </w:p>
          <w:p w14:paraId="1E2E59FE" w14:textId="6A9CA595" w:rsidR="001B54B7" w:rsidRPr="007246F5" w:rsidRDefault="001B54B7" w:rsidP="00D23FEF">
            <w:pPr>
              <w:pStyle w:val="ListParagraph"/>
              <w:numPr>
                <w:ilvl w:val="0"/>
                <w:numId w:val="16"/>
              </w:numPr>
              <w:tabs>
                <w:tab w:val="left" w:pos="886"/>
              </w:tabs>
              <w:rPr>
                <w:lang w:val="en-GB"/>
              </w:rPr>
            </w:pPr>
            <w:r>
              <w:rPr>
                <w:lang w:val="en-GB"/>
              </w:rPr>
              <w:t xml:space="preserve">I confirm that the submitted essay represents my own </w:t>
            </w:r>
            <w:r w:rsidR="00F36FB4">
              <w:rPr>
                <w:lang w:val="en-GB"/>
              </w:rPr>
              <w:t xml:space="preserve">ideas and that generative AI have not been used to </w:t>
            </w:r>
            <w:r w:rsidR="001F1B9D">
              <w:rPr>
                <w:lang w:val="en-GB"/>
              </w:rPr>
              <w:t>produce any part of the final submission</w:t>
            </w:r>
          </w:p>
          <w:p w14:paraId="0F1CB330" w14:textId="77777777" w:rsidR="008752DD" w:rsidRPr="00B47B3D" w:rsidRDefault="008752DD" w:rsidP="00D23FEF">
            <w:pPr>
              <w:rPr>
                <w:lang w:val="en-GB"/>
              </w:rPr>
            </w:pPr>
          </w:p>
        </w:tc>
      </w:tr>
    </w:tbl>
    <w:tbl>
      <w:tblPr>
        <w:tblStyle w:val="TableGridLight"/>
        <w:tblW w:w="9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1776"/>
        <w:gridCol w:w="3169"/>
        <w:gridCol w:w="1226"/>
        <w:gridCol w:w="2869"/>
      </w:tblGrid>
      <w:tr w:rsidR="008752DD" w:rsidRPr="00B47B3D" w14:paraId="72A4BDC8" w14:textId="77777777" w:rsidTr="00D23FEF">
        <w:tc>
          <w:tcPr>
            <w:tcW w:w="1776" w:type="dxa"/>
            <w:tcBorders>
              <w:top w:val="nil"/>
            </w:tcBorders>
            <w:shd w:val="clear" w:color="auto" w:fill="D9D9D9" w:themeFill="background1" w:themeFillShade="D9"/>
          </w:tcPr>
          <w:p w14:paraId="00EB566F" w14:textId="77777777" w:rsidR="008752DD" w:rsidRPr="001F7CD7" w:rsidRDefault="008752DD" w:rsidP="00D23FEF">
            <w:pPr>
              <w:spacing w:after="0"/>
              <w:rPr>
                <w:b/>
                <w:bCs/>
                <w:lang w:val="en-GB"/>
              </w:rPr>
            </w:pPr>
            <w:r w:rsidRPr="001F7CD7">
              <w:rPr>
                <w:b/>
                <w:bCs/>
                <w:lang w:val="en-GB"/>
              </w:rPr>
              <w:t>Lead applicant signature</w:t>
            </w:r>
            <w:r w:rsidRPr="001F7CD7">
              <w:rPr>
                <w:b/>
                <w:bCs/>
                <w:lang w:val="en-GB" w:bidi="en-GB"/>
              </w:rPr>
              <w:t>:</w:t>
            </w:r>
          </w:p>
        </w:tc>
        <w:tc>
          <w:tcPr>
            <w:tcW w:w="3169" w:type="dxa"/>
            <w:tcBorders>
              <w:top w:val="nil"/>
            </w:tcBorders>
          </w:tcPr>
          <w:p w14:paraId="5F5F8616" w14:textId="77777777" w:rsidR="008752DD" w:rsidRPr="00B47B3D" w:rsidRDefault="008752DD" w:rsidP="00D23FEF">
            <w:pPr>
              <w:spacing w:after="0"/>
              <w:rPr>
                <w:lang w:val="en-GB"/>
              </w:rPr>
            </w:pPr>
            <w:r w:rsidRPr="00862E5A">
              <w:rPr>
                <w:color w:val="FF0000"/>
                <w:lang w:val="en-GB"/>
              </w:rPr>
              <w:t>Please sign here</w:t>
            </w:r>
          </w:p>
        </w:tc>
        <w:tc>
          <w:tcPr>
            <w:tcW w:w="1226" w:type="dxa"/>
            <w:tcBorders>
              <w:top w:val="nil"/>
            </w:tcBorders>
            <w:shd w:val="clear" w:color="auto" w:fill="D9D9D9" w:themeFill="background1" w:themeFillShade="D9"/>
          </w:tcPr>
          <w:p w14:paraId="6EA7E8CF" w14:textId="77777777" w:rsidR="008752DD" w:rsidRPr="001F7CD7" w:rsidRDefault="00000000" w:rsidP="00D23FEF">
            <w:pPr>
              <w:spacing w:after="0"/>
              <w:rPr>
                <w:b/>
                <w:bCs/>
                <w:lang w:val="en-GB"/>
              </w:rPr>
            </w:pPr>
            <w:sdt>
              <w:sdtPr>
                <w:rPr>
                  <w:b/>
                  <w:bCs/>
                  <w:lang w:val="en-GB"/>
                </w:rPr>
                <w:alias w:val="Date:"/>
                <w:tag w:val="Date:"/>
                <w:id w:val="-2034567736"/>
                <w:placeholder>
                  <w:docPart w:val="EA4D136BCB2D43ED934F03AF0B644D2A"/>
                </w:placeholder>
                <w:temporary/>
                <w:showingPlcHdr/>
                <w15:appearance w15:val="hidden"/>
              </w:sdtPr>
              <w:sdtContent>
                <w:r w:rsidR="008752DD" w:rsidRPr="001F7CD7">
                  <w:rPr>
                    <w:b/>
                    <w:bCs/>
                    <w:lang w:val="en-GB" w:bidi="en-GB"/>
                  </w:rPr>
                  <w:t>Date</w:t>
                </w:r>
              </w:sdtContent>
            </w:sdt>
            <w:r w:rsidR="008752DD" w:rsidRPr="001F7CD7">
              <w:rPr>
                <w:b/>
                <w:bCs/>
                <w:lang w:val="en-GB" w:bidi="en-GB"/>
              </w:rPr>
              <w:t>:</w:t>
            </w:r>
          </w:p>
        </w:tc>
        <w:tc>
          <w:tcPr>
            <w:tcW w:w="2869" w:type="dxa"/>
            <w:tcBorders>
              <w:top w:val="nil"/>
            </w:tcBorders>
          </w:tcPr>
          <w:p w14:paraId="3A9B4B4E" w14:textId="77777777" w:rsidR="008752DD" w:rsidRPr="00B47B3D" w:rsidRDefault="008752DD" w:rsidP="00D23FEF">
            <w:pPr>
              <w:spacing w:after="0"/>
              <w:rPr>
                <w:lang w:val="en-GB"/>
              </w:rPr>
            </w:pPr>
            <w:r w:rsidRPr="00862E5A">
              <w:rPr>
                <w:color w:val="FF0000"/>
                <w:lang w:val="en-GB"/>
              </w:rPr>
              <w:t>dd/mm/</w:t>
            </w:r>
            <w:proofErr w:type="spellStart"/>
            <w:r w:rsidRPr="00862E5A">
              <w:rPr>
                <w:color w:val="FF0000"/>
                <w:lang w:val="en-GB"/>
              </w:rPr>
              <w:t>yyyy</w:t>
            </w:r>
            <w:proofErr w:type="spellEnd"/>
          </w:p>
        </w:tc>
      </w:tr>
    </w:tbl>
    <w:p w14:paraId="3511A8AE" w14:textId="77777777" w:rsidR="008752DD" w:rsidRDefault="008752DD" w:rsidP="008752DD">
      <w:pPr>
        <w:rPr>
          <w:b/>
          <w:sz w:val="24"/>
          <w:szCs w:val="24"/>
        </w:rPr>
      </w:pPr>
    </w:p>
    <w:p w14:paraId="66FA9B21" w14:textId="77777777" w:rsidR="008752DD" w:rsidRDefault="008752DD" w:rsidP="008752DD">
      <w:pPr>
        <w:rPr>
          <w:b/>
          <w:sz w:val="24"/>
          <w:szCs w:val="24"/>
        </w:rPr>
      </w:pPr>
    </w:p>
    <w:p w14:paraId="33DB4A7E" w14:textId="77777777" w:rsidR="00933BDF" w:rsidRDefault="00933BDF" w:rsidP="008752DD">
      <w:pPr>
        <w:rPr>
          <w:b/>
          <w:sz w:val="24"/>
          <w:szCs w:val="24"/>
        </w:rPr>
      </w:pPr>
    </w:p>
    <w:p w14:paraId="7F0E3843" w14:textId="77777777" w:rsidR="00933BDF" w:rsidRDefault="00933BDF" w:rsidP="008752DD">
      <w:pPr>
        <w:rPr>
          <w:b/>
          <w:sz w:val="24"/>
          <w:szCs w:val="24"/>
        </w:rPr>
      </w:pPr>
    </w:p>
    <w:p w14:paraId="6858B669" w14:textId="77777777" w:rsidR="00933BDF" w:rsidRDefault="00933BDF" w:rsidP="008752DD">
      <w:pPr>
        <w:rPr>
          <w:b/>
          <w:sz w:val="24"/>
          <w:szCs w:val="24"/>
        </w:rPr>
      </w:pPr>
    </w:p>
    <w:p w14:paraId="6E7FF99D" w14:textId="77777777" w:rsidR="00933BDF" w:rsidRDefault="00933BDF" w:rsidP="008752DD">
      <w:pPr>
        <w:rPr>
          <w:b/>
          <w:sz w:val="24"/>
          <w:szCs w:val="24"/>
        </w:rPr>
      </w:pPr>
    </w:p>
    <w:p w14:paraId="3D651A09" w14:textId="77777777" w:rsidR="00064748" w:rsidRDefault="00064748" w:rsidP="008752DD">
      <w:pPr>
        <w:rPr>
          <w:b/>
          <w:sz w:val="24"/>
          <w:szCs w:val="24"/>
        </w:rPr>
      </w:pPr>
    </w:p>
    <w:p w14:paraId="4961D4B7" w14:textId="77777777" w:rsidR="00064748" w:rsidRDefault="00064748" w:rsidP="008752DD">
      <w:pPr>
        <w:rPr>
          <w:b/>
          <w:sz w:val="24"/>
          <w:szCs w:val="24"/>
        </w:rPr>
      </w:pPr>
    </w:p>
    <w:p w14:paraId="1E77A2D6" w14:textId="77777777" w:rsidR="00064748" w:rsidRDefault="00064748" w:rsidP="008752DD">
      <w:pPr>
        <w:rPr>
          <w:b/>
          <w:sz w:val="24"/>
          <w:szCs w:val="24"/>
        </w:rPr>
      </w:pPr>
    </w:p>
    <w:p w14:paraId="4B121263" w14:textId="3FEC6F78" w:rsidR="00532E23" w:rsidRDefault="008752DD" w:rsidP="00532E23">
      <w:pPr>
        <w:jc w:val="center"/>
        <w:rPr>
          <w:b/>
          <w:sz w:val="24"/>
          <w:szCs w:val="24"/>
        </w:rPr>
      </w:pPr>
      <w:r>
        <w:rPr>
          <w:b/>
          <w:sz w:val="24"/>
          <w:szCs w:val="24"/>
        </w:rPr>
        <w:t>***</w:t>
      </w:r>
      <w:r w:rsidR="00532E23">
        <w:rPr>
          <w:b/>
          <w:sz w:val="24"/>
          <w:szCs w:val="24"/>
        </w:rPr>
        <w:t xml:space="preserve"> </w:t>
      </w:r>
      <w:r>
        <w:rPr>
          <w:b/>
          <w:sz w:val="24"/>
          <w:szCs w:val="24"/>
        </w:rPr>
        <w:t>END OF APPLICATION FORM</w:t>
      </w:r>
      <w:r w:rsidR="00532E23">
        <w:rPr>
          <w:b/>
          <w:sz w:val="24"/>
          <w:szCs w:val="24"/>
        </w:rPr>
        <w:t xml:space="preserve"> ***</w:t>
      </w:r>
    </w:p>
    <w:p w14:paraId="6A7017D8" w14:textId="77777777" w:rsidR="00532E23" w:rsidRDefault="00532E23" w:rsidP="00532E23">
      <w:pPr>
        <w:jc w:val="center"/>
        <w:rPr>
          <w:b/>
          <w:sz w:val="24"/>
          <w:szCs w:val="24"/>
        </w:rPr>
      </w:pPr>
    </w:p>
    <w:p w14:paraId="16AC6A10" w14:textId="5E5FD7AC" w:rsidR="00532E23" w:rsidRPr="00C9635B" w:rsidRDefault="00532E23" w:rsidP="00064748">
      <w:pPr>
        <w:jc w:val="center"/>
        <w:rPr>
          <w:lang w:val="en-GB"/>
        </w:rPr>
      </w:pPr>
      <w:r>
        <w:rPr>
          <w:b/>
          <w:sz w:val="24"/>
          <w:szCs w:val="24"/>
        </w:rPr>
        <w:t xml:space="preserve">----- </w:t>
      </w:r>
      <w:r w:rsidR="00562DB1">
        <w:rPr>
          <w:b/>
          <w:sz w:val="24"/>
          <w:szCs w:val="24"/>
        </w:rPr>
        <w:t>Please provide your essay submi</w:t>
      </w:r>
      <w:r>
        <w:rPr>
          <w:b/>
          <w:sz w:val="24"/>
          <w:szCs w:val="24"/>
        </w:rPr>
        <w:t>ssion</w:t>
      </w:r>
      <w:r w:rsidR="00562DB1">
        <w:rPr>
          <w:b/>
          <w:sz w:val="24"/>
          <w:szCs w:val="24"/>
        </w:rPr>
        <w:t xml:space="preserve"> below this line</w:t>
      </w:r>
      <w:r>
        <w:rPr>
          <w:b/>
          <w:sz w:val="24"/>
          <w:szCs w:val="24"/>
        </w:rPr>
        <w:t xml:space="preserve"> -----</w:t>
      </w:r>
    </w:p>
    <w:sectPr w:rsidR="00532E23" w:rsidRPr="00C9635B" w:rsidSect="00C9438F">
      <w:headerReference w:type="default" r:id="rId12"/>
      <w:footerReference w:type="default" r:id="rId13"/>
      <w:headerReference w:type="first" r:id="rId14"/>
      <w:footerReference w:type="first" r:id="rId15"/>
      <w:pgSz w:w="11906" w:h="16838" w:code="9"/>
      <w:pgMar w:top="1440" w:right="1440" w:bottom="1440" w:left="1440" w:header="283" w:footer="28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4AEE7" w14:textId="77777777" w:rsidR="002A18AF" w:rsidRDefault="002A18AF">
      <w:pPr>
        <w:spacing w:before="0" w:after="0"/>
      </w:pPr>
      <w:r>
        <w:separator/>
      </w:r>
    </w:p>
  </w:endnote>
  <w:endnote w:type="continuationSeparator" w:id="0">
    <w:p w14:paraId="1BBE55AC" w14:textId="77777777" w:rsidR="002A18AF" w:rsidRDefault="002A18AF">
      <w:pPr>
        <w:spacing w:before="0" w:after="0"/>
      </w:pPr>
      <w:r>
        <w:continuationSeparator/>
      </w:r>
    </w:p>
  </w:endnote>
  <w:endnote w:type="continuationNotice" w:id="1">
    <w:p w14:paraId="66678022" w14:textId="77777777" w:rsidR="002A18AF" w:rsidRDefault="002A18A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2988633"/>
      <w:docPartObj>
        <w:docPartGallery w:val="Page Numbers (Bottom of Page)"/>
        <w:docPartUnique/>
      </w:docPartObj>
    </w:sdtPr>
    <w:sdtContent>
      <w:sdt>
        <w:sdtPr>
          <w:id w:val="420614056"/>
          <w:docPartObj>
            <w:docPartGallery w:val="Page Numbers (Top of Page)"/>
            <w:docPartUnique/>
          </w:docPartObj>
        </w:sdtPr>
        <w:sdtContent>
          <w:p w14:paraId="7AB65F30" w14:textId="77777777" w:rsidR="000E5782" w:rsidRDefault="000E5782" w:rsidP="000E5782">
            <w:pPr>
              <w:pStyle w:val="Footer"/>
            </w:pPr>
            <w:r w:rsidRPr="00A0434B">
              <w:t xml:space="preserve">BAFA </w:t>
            </w:r>
            <w:r>
              <w:t>student essay prize</w:t>
            </w:r>
          </w:p>
          <w:p w14:paraId="796592AE" w14:textId="60ECAC52" w:rsidR="00B00426" w:rsidRDefault="000E5782" w:rsidP="000E5782">
            <w:pPr>
              <w:pStyle w:val="Footer"/>
            </w:pPr>
            <w:r>
              <w:t>Version 2.0</w:t>
            </w:r>
            <w:r>
              <w:ptab w:relativeTo="margin" w:alignment="center" w:leader="none"/>
            </w:r>
            <w:r>
              <w:t>July 2026</w:t>
            </w:r>
            <w:r>
              <w:ptab w:relativeTo="margin" w:alignment="right" w:leader="none"/>
            </w: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3</w:t>
            </w:r>
            <w:r>
              <w:rPr>
                <w:b/>
                <w:bCs/>
                <w:sz w:val="24"/>
                <w:szCs w:val="24"/>
              </w:rPr>
              <w:fldChar w:fldCharType="end"/>
            </w:r>
          </w:p>
        </w:sdtContent>
      </w:sdt>
    </w:sdtContent>
  </w:sdt>
  <w:p w14:paraId="19DC273F" w14:textId="51E9AC71" w:rsidR="000C2633" w:rsidRDefault="000C2633">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CBD26" w14:textId="04170F04" w:rsidR="00A770FD" w:rsidRDefault="00A770FD" w:rsidP="00A770FD">
    <w:pPr>
      <w:pStyle w:val="Footer"/>
    </w:pPr>
    <w:r w:rsidRPr="00A0434B">
      <w:t xml:space="preserve">BAFA </w:t>
    </w:r>
    <w:r w:rsidR="008D53EF">
      <w:t>student essay prize</w:t>
    </w:r>
  </w:p>
  <w:p w14:paraId="0E85B85E" w14:textId="4AA1E93D" w:rsidR="00F65289" w:rsidRDefault="00A770FD">
    <w:pPr>
      <w:pStyle w:val="Footer"/>
    </w:pPr>
    <w:r>
      <w:t>Version 2</w:t>
    </w:r>
    <w:r w:rsidR="008D53EF">
      <w:t>.0</w:t>
    </w:r>
    <w:r>
      <w:ptab w:relativeTo="margin" w:alignment="center" w:leader="none"/>
    </w:r>
    <w:r w:rsidR="00F065ED">
      <w:t>July</w:t>
    </w:r>
    <w:r>
      <w:t xml:space="preserve"> 202</w:t>
    </w:r>
    <w:r w:rsidR="00F065ED">
      <w:t>6</w:t>
    </w:r>
    <w:r>
      <w:ptab w:relativeTo="margin" w:alignment="right" w:leader="none"/>
    </w: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8</w:t>
    </w:r>
    <w:r>
      <w:rPr>
        <w:b/>
        <w:bCs/>
        <w:sz w:val="24"/>
        <w:szCs w:val="24"/>
      </w:rPr>
      <w:fldChar w:fldCharType="end"/>
    </w:r>
  </w:p>
  <w:p w14:paraId="2E021C26" w14:textId="77777777" w:rsidR="008D53EF" w:rsidRDefault="008D53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5EDFE" w14:textId="77777777" w:rsidR="002A18AF" w:rsidRDefault="002A18AF">
      <w:pPr>
        <w:spacing w:before="0" w:after="0"/>
      </w:pPr>
      <w:r>
        <w:separator/>
      </w:r>
    </w:p>
  </w:footnote>
  <w:footnote w:type="continuationSeparator" w:id="0">
    <w:p w14:paraId="353C51C3" w14:textId="77777777" w:rsidR="002A18AF" w:rsidRDefault="002A18AF">
      <w:pPr>
        <w:spacing w:before="0" w:after="0"/>
      </w:pPr>
      <w:r>
        <w:continuationSeparator/>
      </w:r>
    </w:p>
  </w:footnote>
  <w:footnote w:type="continuationNotice" w:id="1">
    <w:p w14:paraId="79C2D936" w14:textId="77777777" w:rsidR="002A18AF" w:rsidRDefault="002A18AF">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9C0B" w14:textId="787E01A6" w:rsidR="00C9438F" w:rsidRPr="000E5782" w:rsidRDefault="000E5782" w:rsidP="000E5782">
    <w:pPr>
      <w:pStyle w:val="Header"/>
    </w:pPr>
    <w:r>
      <w:rPr>
        <w:noProof/>
      </w:rPr>
      <w:drawing>
        <wp:anchor distT="0" distB="0" distL="114300" distR="114300" simplePos="0" relativeHeight="251661314" behindDoc="0" locked="0" layoutInCell="1" allowOverlap="1" wp14:anchorId="2C1E32BC" wp14:editId="0765DCEA">
          <wp:simplePos x="0" y="0"/>
          <wp:positionH relativeFrom="margin">
            <wp:posOffset>-908050</wp:posOffset>
          </wp:positionH>
          <wp:positionV relativeFrom="paragraph">
            <wp:posOffset>-76835</wp:posOffset>
          </wp:positionV>
          <wp:extent cx="971550" cy="730250"/>
          <wp:effectExtent l="0" t="0" r="0" b="0"/>
          <wp:wrapSquare wrapText="bothSides"/>
          <wp:docPr id="1768771880" name="Picture 1768771880" descr="A blue and gold logo&#10;&#10;Description automatically generated"/>
          <wp:cNvGraphicFramePr/>
          <a:graphic xmlns:a="http://schemas.openxmlformats.org/drawingml/2006/main">
            <a:graphicData uri="http://schemas.openxmlformats.org/drawingml/2006/picture">
              <pic:pic xmlns:pic="http://schemas.openxmlformats.org/drawingml/2006/picture">
                <pic:nvPicPr>
                  <pic:cNvPr id="302" name="Picture 302" descr="A blue and gold logo&#10;&#10;Description automatically generated"/>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71550" cy="730250"/>
                  </a:xfrm>
                  <a:prstGeom prst="rect">
                    <a:avLst/>
                  </a:prstGeom>
                  <a:noFill/>
                </pic:spPr>
              </pic:pic>
            </a:graphicData>
          </a:graphic>
          <wp14:sizeRelH relativeFrom="margin">
            <wp14:pctWidth>0</wp14:pctWidth>
          </wp14:sizeRelH>
          <wp14:sizeRelV relativeFrom="margin">
            <wp14:pctHeight>0</wp14:pctHeight>
          </wp14:sizeRelV>
        </wp:anchor>
      </w:drawing>
    </w:r>
    <w:r w:rsidR="00C9438F" w:rsidRPr="00B864AE">
      <w:rPr>
        <w:b w:val="0"/>
        <w:bCs/>
        <w:noProof/>
        <w:sz w:val="22"/>
        <w:szCs w:val="16"/>
      </w:rPr>
      <mc:AlternateContent>
        <mc:Choice Requires="wps">
          <w:drawing>
            <wp:anchor distT="0" distB="0" distL="114300" distR="114300" simplePos="0" relativeHeight="251660290" behindDoc="0" locked="0" layoutInCell="0" allowOverlap="1" wp14:anchorId="5D56165C" wp14:editId="69D8B2CE">
              <wp:simplePos x="0" y="0"/>
              <wp:positionH relativeFrom="page">
                <wp:posOffset>6653530</wp:posOffset>
              </wp:positionH>
              <wp:positionV relativeFrom="topMargin">
                <wp:posOffset>400685</wp:posOffset>
              </wp:positionV>
              <wp:extent cx="911860" cy="170815"/>
              <wp:effectExtent l="0" t="0" r="0" b="0"/>
              <wp:wrapNone/>
              <wp:docPr id="2072254495" name="Text Box 2072254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1">
                          <a:lumMod val="60000"/>
                          <a:lumOff val="40000"/>
                        </a:schemeClr>
                      </a:solidFill>
                      <a:ln>
                        <a:noFill/>
                      </a:ln>
                    </wps:spPr>
                    <wps:txbx>
                      <w:txbxContent>
                        <w:p w14:paraId="48F282E8" w14:textId="77777777" w:rsidR="00C9438F" w:rsidRDefault="00C9438F" w:rsidP="00C9438F">
                          <w:pPr>
                            <w:spacing w:after="0"/>
                            <w:rPr>
                              <w:color w:val="FFFFFF" w:themeColor="background1"/>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w14:anchorId="5D56165C" id="_x0000_t202" coordsize="21600,21600" o:spt="202" path="m,l,21600r21600,l21600,xe">
              <v:stroke joinstyle="miter"/>
              <v:path gradientshapeok="t" o:connecttype="rect"/>
            </v:shapetype>
            <v:shape id="Text Box 2072254495" o:spid="_x0000_s1028" type="#_x0000_t202" style="position:absolute;left:0;text-align:left;margin-left:523.9pt;margin-top:31.55pt;width:71.8pt;height:13.45pt;z-index:251660290;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" o:allowincell="f" fillcolor="#95b3d7 [1940]" stroked="f">
              <v:textbox style="mso-fit-shape-to-text:t" inset=",0,,0">
                <w:txbxContent>
                  <w:p w14:paraId="48F282E8" w14:textId="77777777" w:rsidR="00C9438F" w:rsidRDefault="00C9438F" w:rsidP="00C9438F">
                    <w:pPr>
                      <w:spacing w:after="0"/>
                      <w:rPr>
                        <w:color w:val="FFFFFF" w:themeColor="background1"/>
                      </w:rPr>
                    </w:pP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A5251" w14:textId="6B40DB7A" w:rsidR="000C2633" w:rsidRPr="00B864AE" w:rsidRDefault="002E363D" w:rsidP="00B864AE">
    <w:pPr>
      <w:pStyle w:val="Header"/>
      <w:jc w:val="left"/>
      <w:rPr>
        <w:b w:val="0"/>
        <w:bCs/>
        <w:sz w:val="22"/>
        <w:szCs w:val="16"/>
      </w:rPr>
    </w:pPr>
    <w:r>
      <w:rPr>
        <w:noProof/>
      </w:rPr>
      <w:drawing>
        <wp:anchor distT="0" distB="0" distL="114300" distR="114300" simplePos="0" relativeHeight="251658242" behindDoc="0" locked="0" layoutInCell="1" allowOverlap="1" wp14:anchorId="3498D1AC" wp14:editId="7120A68D">
          <wp:simplePos x="0" y="0"/>
          <wp:positionH relativeFrom="page">
            <wp:align>left</wp:align>
          </wp:positionH>
          <wp:positionV relativeFrom="paragraph">
            <wp:posOffset>-179705</wp:posOffset>
          </wp:positionV>
          <wp:extent cx="1866900" cy="1238250"/>
          <wp:effectExtent l="0" t="0" r="0" b="0"/>
          <wp:wrapSquare wrapText="bothSides"/>
          <wp:docPr id="1574579908" name="Picture 1574579908" descr="A blue and gold logo&#10;&#10;Description automatically generated"/>
          <wp:cNvGraphicFramePr/>
          <a:graphic xmlns:a="http://schemas.openxmlformats.org/drawingml/2006/main">
            <a:graphicData uri="http://schemas.openxmlformats.org/drawingml/2006/picture">
              <pic:pic xmlns:pic="http://schemas.openxmlformats.org/drawingml/2006/picture">
                <pic:nvPicPr>
                  <pic:cNvPr id="302" name="Picture 302" descr="A blue and gold logo&#10;&#10;Description automatically generated"/>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66900" cy="1238250"/>
                  </a:xfrm>
                  <a:prstGeom prst="rect">
                    <a:avLst/>
                  </a:prstGeom>
                  <a:noFill/>
                </pic:spPr>
              </pic:pic>
            </a:graphicData>
          </a:graphic>
          <wp14:sizeRelH relativeFrom="margin">
            <wp14:pctWidth>0</wp14:pctWidth>
          </wp14:sizeRelH>
          <wp14:sizeRelV relativeFrom="margin">
            <wp14:pctHeight>0</wp14:pctHeight>
          </wp14:sizeRelV>
        </wp:anchor>
      </w:drawing>
    </w:r>
    <w:r w:rsidR="00B864AE" w:rsidRPr="00B864AE">
      <w:rPr>
        <w:b w:val="0"/>
        <w:bCs/>
        <w:noProof/>
        <w:sz w:val="22"/>
        <w:szCs w:val="16"/>
      </w:rPr>
      <mc:AlternateContent>
        <mc:Choice Requires="wps">
          <w:drawing>
            <wp:anchor distT="0" distB="0" distL="114300" distR="114300" simplePos="0" relativeHeight="251658240" behindDoc="0" locked="0" layoutInCell="0" allowOverlap="1" wp14:anchorId="15133CB4" wp14:editId="33169886">
              <wp:simplePos x="0" y="0"/>
              <wp:positionH relativeFrom="page">
                <wp:posOffset>6653530</wp:posOffset>
              </wp:positionH>
              <wp:positionV relativeFrom="topMargin">
                <wp:posOffset>614045</wp:posOffset>
              </wp:positionV>
              <wp:extent cx="911860" cy="170815"/>
              <wp:effectExtent l="0" t="0" r="0" b="0"/>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1">
                          <a:lumMod val="60000"/>
                          <a:lumOff val="40000"/>
                        </a:schemeClr>
                      </a:solidFill>
                      <a:ln>
                        <a:noFill/>
                      </a:ln>
                    </wps:spPr>
                    <wps:txbx>
                      <w:txbxContent>
                        <w:p w14:paraId="0F2EDC05" w14:textId="4DDC357D" w:rsidR="00B864AE" w:rsidRDefault="00B864AE">
                          <w:pPr>
                            <w:spacing w:after="0"/>
                            <w:rPr>
                              <w:color w:val="FFFFFF" w:themeColor="background1"/>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w14:anchorId="15133CB4" id="_x0000_t202" coordsize="21600,21600" o:spt="202" path="m,l,21600r21600,l21600,xe">
              <v:stroke joinstyle="miter"/>
              <v:path gradientshapeok="t" o:connecttype="rect"/>
            </v:shapetype>
            <v:shape id="Text Box 221" o:spid="_x0000_s1029" type="#_x0000_t202" style="position:absolute;margin-left:523.9pt;margin-top:48.35pt;width:71.8pt;height:13.45pt;z-index:251658240;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" o:allowincell="f" fillcolor="#95b3d7 [1940]" stroked="f">
              <v:textbox style="mso-fit-shape-to-text:t" inset=",0,,0">
                <w:txbxContent>
                  <w:p w14:paraId="0F2EDC05" w14:textId="4DDC357D" w:rsidR="00B864AE" w:rsidRDefault="00B864AE">
                    <w:pPr>
                      <w:spacing w:after="0"/>
                      <w:rPr>
                        <w:color w:val="FFFFFF" w:themeColor="background1"/>
                      </w:rPr>
                    </w:pPr>
                  </w:p>
                </w:txbxContent>
              </v:textbox>
              <w10:wrap anchorx="page" anchory="margin"/>
            </v:shape>
          </w:pict>
        </mc:Fallback>
      </mc:AlternateContent>
    </w:r>
    <w:bookmarkStart w:id="0" w:name="_Hlk36589320"/>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BF03F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6035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C2CC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3672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D0ED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8897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B20A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983A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988D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97EA1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1A38E7"/>
    <w:multiLevelType w:val="hybridMultilevel"/>
    <w:tmpl w:val="B8C017BA"/>
    <w:lvl w:ilvl="0" w:tplc="D230399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C55C79"/>
    <w:multiLevelType w:val="hybridMultilevel"/>
    <w:tmpl w:val="BDBAF7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1A164AB"/>
    <w:multiLevelType w:val="hybridMultilevel"/>
    <w:tmpl w:val="62D28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D510D5"/>
    <w:multiLevelType w:val="hybridMultilevel"/>
    <w:tmpl w:val="E946A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C81E46"/>
    <w:multiLevelType w:val="hybridMultilevel"/>
    <w:tmpl w:val="4CA2656C"/>
    <w:lvl w:ilvl="0" w:tplc="386841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A479AA"/>
    <w:multiLevelType w:val="hybridMultilevel"/>
    <w:tmpl w:val="A3EE6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6B4EC1"/>
    <w:multiLevelType w:val="hybridMultilevel"/>
    <w:tmpl w:val="05944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2567A0"/>
    <w:multiLevelType w:val="hybridMultilevel"/>
    <w:tmpl w:val="4226F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9745278">
    <w:abstractNumId w:val="14"/>
  </w:num>
  <w:num w:numId="2" w16cid:durableId="1921602445">
    <w:abstractNumId w:val="10"/>
  </w:num>
  <w:num w:numId="3" w16cid:durableId="1606578718">
    <w:abstractNumId w:val="9"/>
  </w:num>
  <w:num w:numId="4" w16cid:durableId="805851694">
    <w:abstractNumId w:val="8"/>
  </w:num>
  <w:num w:numId="5" w16cid:durableId="42100804">
    <w:abstractNumId w:val="7"/>
  </w:num>
  <w:num w:numId="6" w16cid:durableId="1488858779">
    <w:abstractNumId w:val="6"/>
  </w:num>
  <w:num w:numId="7" w16cid:durableId="836533172">
    <w:abstractNumId w:val="5"/>
  </w:num>
  <w:num w:numId="8" w16cid:durableId="956254597">
    <w:abstractNumId w:val="4"/>
  </w:num>
  <w:num w:numId="9" w16cid:durableId="2038190784">
    <w:abstractNumId w:val="3"/>
  </w:num>
  <w:num w:numId="10" w16cid:durableId="1402749679">
    <w:abstractNumId w:val="2"/>
  </w:num>
  <w:num w:numId="11" w16cid:durableId="459962356">
    <w:abstractNumId w:val="1"/>
  </w:num>
  <w:num w:numId="12" w16cid:durableId="1842964449">
    <w:abstractNumId w:val="0"/>
  </w:num>
  <w:num w:numId="13" w16cid:durableId="2057849451">
    <w:abstractNumId w:val="12"/>
  </w:num>
  <w:num w:numId="14" w16cid:durableId="2116094337">
    <w:abstractNumId w:val="13"/>
  </w:num>
  <w:num w:numId="15" w16cid:durableId="656609846">
    <w:abstractNumId w:val="15"/>
  </w:num>
  <w:num w:numId="16" w16cid:durableId="707535489">
    <w:abstractNumId w:val="17"/>
  </w:num>
  <w:num w:numId="17" w16cid:durableId="1512985442">
    <w:abstractNumId w:val="11"/>
  </w:num>
  <w:num w:numId="18" w16cid:durableId="2112318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4AE"/>
    <w:rsid w:val="000010F4"/>
    <w:rsid w:val="00001880"/>
    <w:rsid w:val="0000517A"/>
    <w:rsid w:val="00005AB2"/>
    <w:rsid w:val="000127F7"/>
    <w:rsid w:val="00012EA7"/>
    <w:rsid w:val="000178B6"/>
    <w:rsid w:val="00017C06"/>
    <w:rsid w:val="00023F32"/>
    <w:rsid w:val="000315EB"/>
    <w:rsid w:val="00032B98"/>
    <w:rsid w:val="00034533"/>
    <w:rsid w:val="000347C6"/>
    <w:rsid w:val="000350DD"/>
    <w:rsid w:val="0003762A"/>
    <w:rsid w:val="00040F2B"/>
    <w:rsid w:val="0004104C"/>
    <w:rsid w:val="000424DF"/>
    <w:rsid w:val="000429D5"/>
    <w:rsid w:val="000464B3"/>
    <w:rsid w:val="00053133"/>
    <w:rsid w:val="00053511"/>
    <w:rsid w:val="00053945"/>
    <w:rsid w:val="00054577"/>
    <w:rsid w:val="00055673"/>
    <w:rsid w:val="00057AC7"/>
    <w:rsid w:val="00057E77"/>
    <w:rsid w:val="00062057"/>
    <w:rsid w:val="000629C2"/>
    <w:rsid w:val="0006308B"/>
    <w:rsid w:val="00064748"/>
    <w:rsid w:val="00064FE9"/>
    <w:rsid w:val="00065AC8"/>
    <w:rsid w:val="00073892"/>
    <w:rsid w:val="000740E3"/>
    <w:rsid w:val="00085689"/>
    <w:rsid w:val="00086582"/>
    <w:rsid w:val="00090A74"/>
    <w:rsid w:val="00091086"/>
    <w:rsid w:val="00092813"/>
    <w:rsid w:val="00093CD8"/>
    <w:rsid w:val="00097EB4"/>
    <w:rsid w:val="000A359C"/>
    <w:rsid w:val="000B5937"/>
    <w:rsid w:val="000C0046"/>
    <w:rsid w:val="000C132A"/>
    <w:rsid w:val="000C2633"/>
    <w:rsid w:val="000C343D"/>
    <w:rsid w:val="000D0A54"/>
    <w:rsid w:val="000D5ACA"/>
    <w:rsid w:val="000D675A"/>
    <w:rsid w:val="000E114D"/>
    <w:rsid w:val="000E21BA"/>
    <w:rsid w:val="000E5782"/>
    <w:rsid w:val="000F0E3E"/>
    <w:rsid w:val="000F20EA"/>
    <w:rsid w:val="000F4C70"/>
    <w:rsid w:val="000F7426"/>
    <w:rsid w:val="001016C1"/>
    <w:rsid w:val="00105174"/>
    <w:rsid w:val="00105B3B"/>
    <w:rsid w:val="0010682A"/>
    <w:rsid w:val="00110DBE"/>
    <w:rsid w:val="00110EEE"/>
    <w:rsid w:val="00112398"/>
    <w:rsid w:val="0011764A"/>
    <w:rsid w:val="00121D5C"/>
    <w:rsid w:val="00123B34"/>
    <w:rsid w:val="00123FED"/>
    <w:rsid w:val="00131D7D"/>
    <w:rsid w:val="00132FA5"/>
    <w:rsid w:val="00137F13"/>
    <w:rsid w:val="0014121A"/>
    <w:rsid w:val="00152436"/>
    <w:rsid w:val="00152CCD"/>
    <w:rsid w:val="00160B22"/>
    <w:rsid w:val="00163808"/>
    <w:rsid w:val="00163BC3"/>
    <w:rsid w:val="00163FEF"/>
    <w:rsid w:val="00164248"/>
    <w:rsid w:val="00165543"/>
    <w:rsid w:val="001662A8"/>
    <w:rsid w:val="00174798"/>
    <w:rsid w:val="00176EBA"/>
    <w:rsid w:val="00191903"/>
    <w:rsid w:val="001958BB"/>
    <w:rsid w:val="00196BA0"/>
    <w:rsid w:val="001A1F71"/>
    <w:rsid w:val="001A28D7"/>
    <w:rsid w:val="001A40E4"/>
    <w:rsid w:val="001A4F5E"/>
    <w:rsid w:val="001B00B3"/>
    <w:rsid w:val="001B123F"/>
    <w:rsid w:val="001B17FB"/>
    <w:rsid w:val="001B2073"/>
    <w:rsid w:val="001B281D"/>
    <w:rsid w:val="001B4DFE"/>
    <w:rsid w:val="001B54B7"/>
    <w:rsid w:val="001C09BA"/>
    <w:rsid w:val="001C1F54"/>
    <w:rsid w:val="001C21B1"/>
    <w:rsid w:val="001C305D"/>
    <w:rsid w:val="001C4899"/>
    <w:rsid w:val="001C645C"/>
    <w:rsid w:val="001C6516"/>
    <w:rsid w:val="001E208A"/>
    <w:rsid w:val="001E43E1"/>
    <w:rsid w:val="001E59CF"/>
    <w:rsid w:val="001F0CA9"/>
    <w:rsid w:val="001F1B9D"/>
    <w:rsid w:val="001F1CA6"/>
    <w:rsid w:val="001F76DA"/>
    <w:rsid w:val="001F7CD7"/>
    <w:rsid w:val="00210DC0"/>
    <w:rsid w:val="002159AE"/>
    <w:rsid w:val="00217224"/>
    <w:rsid w:val="002218AC"/>
    <w:rsid w:val="002227F4"/>
    <w:rsid w:val="00223E0A"/>
    <w:rsid w:val="00225F38"/>
    <w:rsid w:val="002277AA"/>
    <w:rsid w:val="00230C00"/>
    <w:rsid w:val="00236A5F"/>
    <w:rsid w:val="002406E2"/>
    <w:rsid w:val="0024144B"/>
    <w:rsid w:val="00251A81"/>
    <w:rsid w:val="00254596"/>
    <w:rsid w:val="00257AC0"/>
    <w:rsid w:val="00257C66"/>
    <w:rsid w:val="002626DF"/>
    <w:rsid w:val="00263876"/>
    <w:rsid w:val="00267246"/>
    <w:rsid w:val="00271359"/>
    <w:rsid w:val="0027505B"/>
    <w:rsid w:val="00281145"/>
    <w:rsid w:val="002826D9"/>
    <w:rsid w:val="00282D3B"/>
    <w:rsid w:val="00294301"/>
    <w:rsid w:val="0029569A"/>
    <w:rsid w:val="0029629E"/>
    <w:rsid w:val="0029676B"/>
    <w:rsid w:val="002A18AF"/>
    <w:rsid w:val="002A487E"/>
    <w:rsid w:val="002A495C"/>
    <w:rsid w:val="002B2D0C"/>
    <w:rsid w:val="002C0A90"/>
    <w:rsid w:val="002C4844"/>
    <w:rsid w:val="002D280A"/>
    <w:rsid w:val="002E363D"/>
    <w:rsid w:val="002E4835"/>
    <w:rsid w:val="002E55BA"/>
    <w:rsid w:val="002E6391"/>
    <w:rsid w:val="002E7456"/>
    <w:rsid w:val="002E7FE7"/>
    <w:rsid w:val="002F0CA5"/>
    <w:rsid w:val="002F1DBC"/>
    <w:rsid w:val="002F295D"/>
    <w:rsid w:val="002F45D2"/>
    <w:rsid w:val="00304949"/>
    <w:rsid w:val="003052D5"/>
    <w:rsid w:val="003054DF"/>
    <w:rsid w:val="00306243"/>
    <w:rsid w:val="00310A3B"/>
    <w:rsid w:val="00310FB0"/>
    <w:rsid w:val="0031466B"/>
    <w:rsid w:val="0031698D"/>
    <w:rsid w:val="00320B82"/>
    <w:rsid w:val="003241AA"/>
    <w:rsid w:val="00324740"/>
    <w:rsid w:val="003254C1"/>
    <w:rsid w:val="0033679E"/>
    <w:rsid w:val="00342CDD"/>
    <w:rsid w:val="00344040"/>
    <w:rsid w:val="0034437D"/>
    <w:rsid w:val="00346E68"/>
    <w:rsid w:val="003476C7"/>
    <w:rsid w:val="003625B8"/>
    <w:rsid w:val="00363A6A"/>
    <w:rsid w:val="0036531D"/>
    <w:rsid w:val="00366281"/>
    <w:rsid w:val="00366CAC"/>
    <w:rsid w:val="0037589A"/>
    <w:rsid w:val="00390B32"/>
    <w:rsid w:val="003931DE"/>
    <w:rsid w:val="0039488A"/>
    <w:rsid w:val="003A1FB4"/>
    <w:rsid w:val="003A20BC"/>
    <w:rsid w:val="003A3E89"/>
    <w:rsid w:val="003A6763"/>
    <w:rsid w:val="003A7CD2"/>
    <w:rsid w:val="003B0219"/>
    <w:rsid w:val="003B1D5F"/>
    <w:rsid w:val="003B3CCE"/>
    <w:rsid w:val="003B451B"/>
    <w:rsid w:val="003B4A14"/>
    <w:rsid w:val="003B5964"/>
    <w:rsid w:val="003B5D3F"/>
    <w:rsid w:val="003B5D5F"/>
    <w:rsid w:val="003B7B4B"/>
    <w:rsid w:val="003C459D"/>
    <w:rsid w:val="003C48D3"/>
    <w:rsid w:val="003C5FFB"/>
    <w:rsid w:val="003D06D4"/>
    <w:rsid w:val="003D1506"/>
    <w:rsid w:val="003D4D8D"/>
    <w:rsid w:val="003D5F42"/>
    <w:rsid w:val="003D62E5"/>
    <w:rsid w:val="003D66B9"/>
    <w:rsid w:val="003E305B"/>
    <w:rsid w:val="003F34ED"/>
    <w:rsid w:val="003F7405"/>
    <w:rsid w:val="00400A47"/>
    <w:rsid w:val="004028E5"/>
    <w:rsid w:val="00405FF3"/>
    <w:rsid w:val="0040743B"/>
    <w:rsid w:val="00411E01"/>
    <w:rsid w:val="004154B9"/>
    <w:rsid w:val="004171B0"/>
    <w:rsid w:val="00430346"/>
    <w:rsid w:val="004372CD"/>
    <w:rsid w:val="004422FA"/>
    <w:rsid w:val="00451A28"/>
    <w:rsid w:val="00460505"/>
    <w:rsid w:val="0046136B"/>
    <w:rsid w:val="00465403"/>
    <w:rsid w:val="00484C5C"/>
    <w:rsid w:val="00485231"/>
    <w:rsid w:val="00486544"/>
    <w:rsid w:val="0048726D"/>
    <w:rsid w:val="004917CF"/>
    <w:rsid w:val="00494945"/>
    <w:rsid w:val="0049518C"/>
    <w:rsid w:val="00495350"/>
    <w:rsid w:val="004A510E"/>
    <w:rsid w:val="004A5ECB"/>
    <w:rsid w:val="004A6522"/>
    <w:rsid w:val="004B185B"/>
    <w:rsid w:val="004B28CE"/>
    <w:rsid w:val="004B2B96"/>
    <w:rsid w:val="004B52D0"/>
    <w:rsid w:val="004B575B"/>
    <w:rsid w:val="004B577C"/>
    <w:rsid w:val="004D0B5C"/>
    <w:rsid w:val="004D249C"/>
    <w:rsid w:val="004D7957"/>
    <w:rsid w:val="004E1A15"/>
    <w:rsid w:val="004E2A8B"/>
    <w:rsid w:val="004F0C40"/>
    <w:rsid w:val="004F23CE"/>
    <w:rsid w:val="004F6578"/>
    <w:rsid w:val="00501F3F"/>
    <w:rsid w:val="005033F1"/>
    <w:rsid w:val="005122E6"/>
    <w:rsid w:val="00513812"/>
    <w:rsid w:val="00515A59"/>
    <w:rsid w:val="00520223"/>
    <w:rsid w:val="00521A90"/>
    <w:rsid w:val="00522FFB"/>
    <w:rsid w:val="0052718A"/>
    <w:rsid w:val="00527225"/>
    <w:rsid w:val="00531AE8"/>
    <w:rsid w:val="00532E23"/>
    <w:rsid w:val="0053670F"/>
    <w:rsid w:val="00541C4B"/>
    <w:rsid w:val="005443BE"/>
    <w:rsid w:val="005450CB"/>
    <w:rsid w:val="00545E22"/>
    <w:rsid w:val="00557140"/>
    <w:rsid w:val="00562DB1"/>
    <w:rsid w:val="005649AC"/>
    <w:rsid w:val="005650FA"/>
    <w:rsid w:val="005657B0"/>
    <w:rsid w:val="00571729"/>
    <w:rsid w:val="00571DDA"/>
    <w:rsid w:val="0058245B"/>
    <w:rsid w:val="00582ED9"/>
    <w:rsid w:val="00586A20"/>
    <w:rsid w:val="0059084A"/>
    <w:rsid w:val="0059191F"/>
    <w:rsid w:val="005A4C45"/>
    <w:rsid w:val="005A5EA9"/>
    <w:rsid w:val="005A792F"/>
    <w:rsid w:val="005B1FB5"/>
    <w:rsid w:val="005B5390"/>
    <w:rsid w:val="005B5826"/>
    <w:rsid w:val="005B59CB"/>
    <w:rsid w:val="005B72D5"/>
    <w:rsid w:val="005C2F82"/>
    <w:rsid w:val="005C3A4D"/>
    <w:rsid w:val="005C6FA6"/>
    <w:rsid w:val="005C7B70"/>
    <w:rsid w:val="005E1D4F"/>
    <w:rsid w:val="005E3543"/>
    <w:rsid w:val="005E517C"/>
    <w:rsid w:val="005E5700"/>
    <w:rsid w:val="005E59C9"/>
    <w:rsid w:val="005F3156"/>
    <w:rsid w:val="005F4D27"/>
    <w:rsid w:val="006002DE"/>
    <w:rsid w:val="00603B82"/>
    <w:rsid w:val="0060468C"/>
    <w:rsid w:val="00605A1F"/>
    <w:rsid w:val="00605E8B"/>
    <w:rsid w:val="00607A6A"/>
    <w:rsid w:val="00610EE4"/>
    <w:rsid w:val="00615AC4"/>
    <w:rsid w:val="00621172"/>
    <w:rsid w:val="006228EE"/>
    <w:rsid w:val="0062571E"/>
    <w:rsid w:val="00625CDB"/>
    <w:rsid w:val="00632E35"/>
    <w:rsid w:val="00633B67"/>
    <w:rsid w:val="00635407"/>
    <w:rsid w:val="006374F3"/>
    <w:rsid w:val="00637EE4"/>
    <w:rsid w:val="006418CC"/>
    <w:rsid w:val="00644B08"/>
    <w:rsid w:val="00657205"/>
    <w:rsid w:val="0066002F"/>
    <w:rsid w:val="00662CB6"/>
    <w:rsid w:val="00662F66"/>
    <w:rsid w:val="00663427"/>
    <w:rsid w:val="0067109C"/>
    <w:rsid w:val="006735DF"/>
    <w:rsid w:val="006749AD"/>
    <w:rsid w:val="00680380"/>
    <w:rsid w:val="00683DC9"/>
    <w:rsid w:val="006859B4"/>
    <w:rsid w:val="006912FA"/>
    <w:rsid w:val="0069282F"/>
    <w:rsid w:val="006957E9"/>
    <w:rsid w:val="006A0C25"/>
    <w:rsid w:val="006A3D64"/>
    <w:rsid w:val="006A4C49"/>
    <w:rsid w:val="006A636A"/>
    <w:rsid w:val="006A79D0"/>
    <w:rsid w:val="006B4118"/>
    <w:rsid w:val="006C3161"/>
    <w:rsid w:val="006C4036"/>
    <w:rsid w:val="006D13BB"/>
    <w:rsid w:val="006D3C1F"/>
    <w:rsid w:val="006D55F6"/>
    <w:rsid w:val="006E14DF"/>
    <w:rsid w:val="006E1ED7"/>
    <w:rsid w:val="006E1EE3"/>
    <w:rsid w:val="006E4ABC"/>
    <w:rsid w:val="006E6807"/>
    <w:rsid w:val="006F027D"/>
    <w:rsid w:val="006F33A5"/>
    <w:rsid w:val="006F4641"/>
    <w:rsid w:val="007071A6"/>
    <w:rsid w:val="00714D39"/>
    <w:rsid w:val="007175C8"/>
    <w:rsid w:val="007239E1"/>
    <w:rsid w:val="007246F5"/>
    <w:rsid w:val="00731E15"/>
    <w:rsid w:val="0073415C"/>
    <w:rsid w:val="0073609F"/>
    <w:rsid w:val="0074142B"/>
    <w:rsid w:val="00742A82"/>
    <w:rsid w:val="007534F4"/>
    <w:rsid w:val="0075499A"/>
    <w:rsid w:val="00756FF2"/>
    <w:rsid w:val="007572AE"/>
    <w:rsid w:val="00760B37"/>
    <w:rsid w:val="00761239"/>
    <w:rsid w:val="007654ED"/>
    <w:rsid w:val="00765841"/>
    <w:rsid w:val="007665BB"/>
    <w:rsid w:val="00767814"/>
    <w:rsid w:val="00767D19"/>
    <w:rsid w:val="00770470"/>
    <w:rsid w:val="00791AB2"/>
    <w:rsid w:val="007932CC"/>
    <w:rsid w:val="00795023"/>
    <w:rsid w:val="00796946"/>
    <w:rsid w:val="00797DC3"/>
    <w:rsid w:val="007A55D9"/>
    <w:rsid w:val="007B5330"/>
    <w:rsid w:val="007B571D"/>
    <w:rsid w:val="007D6B53"/>
    <w:rsid w:val="007E19D8"/>
    <w:rsid w:val="007E23D0"/>
    <w:rsid w:val="007E4D4F"/>
    <w:rsid w:val="007E6B89"/>
    <w:rsid w:val="007F1B9B"/>
    <w:rsid w:val="00800E56"/>
    <w:rsid w:val="00801EA5"/>
    <w:rsid w:val="008022A4"/>
    <w:rsid w:val="00802707"/>
    <w:rsid w:val="0081237B"/>
    <w:rsid w:val="00815627"/>
    <w:rsid w:val="008156CB"/>
    <w:rsid w:val="008205C1"/>
    <w:rsid w:val="00824E59"/>
    <w:rsid w:val="0082626B"/>
    <w:rsid w:val="00827FB1"/>
    <w:rsid w:val="00827FC9"/>
    <w:rsid w:val="0083215D"/>
    <w:rsid w:val="00834AC8"/>
    <w:rsid w:val="0083643F"/>
    <w:rsid w:val="0084152A"/>
    <w:rsid w:val="008505C2"/>
    <w:rsid w:val="00850A5C"/>
    <w:rsid w:val="00850C9C"/>
    <w:rsid w:val="00852100"/>
    <w:rsid w:val="008527F0"/>
    <w:rsid w:val="008539C4"/>
    <w:rsid w:val="00853C67"/>
    <w:rsid w:val="008565DB"/>
    <w:rsid w:val="00860852"/>
    <w:rsid w:val="00862E5A"/>
    <w:rsid w:val="008752DD"/>
    <w:rsid w:val="00884771"/>
    <w:rsid w:val="00884E93"/>
    <w:rsid w:val="00886045"/>
    <w:rsid w:val="00887798"/>
    <w:rsid w:val="008879EC"/>
    <w:rsid w:val="00890094"/>
    <w:rsid w:val="00890389"/>
    <w:rsid w:val="0089050E"/>
    <w:rsid w:val="0089287E"/>
    <w:rsid w:val="008A2D63"/>
    <w:rsid w:val="008A6F05"/>
    <w:rsid w:val="008B1296"/>
    <w:rsid w:val="008B40A0"/>
    <w:rsid w:val="008B5C8D"/>
    <w:rsid w:val="008C00B2"/>
    <w:rsid w:val="008C0DA5"/>
    <w:rsid w:val="008C2B2D"/>
    <w:rsid w:val="008C34E4"/>
    <w:rsid w:val="008C57BB"/>
    <w:rsid w:val="008C58A5"/>
    <w:rsid w:val="008C6E8C"/>
    <w:rsid w:val="008D17B8"/>
    <w:rsid w:val="008D4EA8"/>
    <w:rsid w:val="008D53EF"/>
    <w:rsid w:val="008D6FB2"/>
    <w:rsid w:val="008F14D2"/>
    <w:rsid w:val="008F2416"/>
    <w:rsid w:val="008F3F99"/>
    <w:rsid w:val="008F4372"/>
    <w:rsid w:val="008F488A"/>
    <w:rsid w:val="009001BF"/>
    <w:rsid w:val="00904275"/>
    <w:rsid w:val="0090754B"/>
    <w:rsid w:val="00910CCB"/>
    <w:rsid w:val="00913769"/>
    <w:rsid w:val="00921503"/>
    <w:rsid w:val="00921E60"/>
    <w:rsid w:val="00921FE9"/>
    <w:rsid w:val="00923891"/>
    <w:rsid w:val="0092445A"/>
    <w:rsid w:val="00933BDF"/>
    <w:rsid w:val="00933CA9"/>
    <w:rsid w:val="00935E34"/>
    <w:rsid w:val="009364E4"/>
    <w:rsid w:val="00943DA7"/>
    <w:rsid w:val="00944386"/>
    <w:rsid w:val="009541C6"/>
    <w:rsid w:val="009573B0"/>
    <w:rsid w:val="00960D86"/>
    <w:rsid w:val="0096380F"/>
    <w:rsid w:val="00963884"/>
    <w:rsid w:val="00963964"/>
    <w:rsid w:val="009648F5"/>
    <w:rsid w:val="00965194"/>
    <w:rsid w:val="00970528"/>
    <w:rsid w:val="00971B26"/>
    <w:rsid w:val="0097329C"/>
    <w:rsid w:val="00973885"/>
    <w:rsid w:val="00983C89"/>
    <w:rsid w:val="00984D18"/>
    <w:rsid w:val="00985296"/>
    <w:rsid w:val="00985D9E"/>
    <w:rsid w:val="00991989"/>
    <w:rsid w:val="009923B2"/>
    <w:rsid w:val="00993797"/>
    <w:rsid w:val="00996891"/>
    <w:rsid w:val="009A1318"/>
    <w:rsid w:val="009A2772"/>
    <w:rsid w:val="009A3DEF"/>
    <w:rsid w:val="009A523B"/>
    <w:rsid w:val="009A6EBC"/>
    <w:rsid w:val="009B234F"/>
    <w:rsid w:val="009C076F"/>
    <w:rsid w:val="009C61D1"/>
    <w:rsid w:val="009C7098"/>
    <w:rsid w:val="009C7DE8"/>
    <w:rsid w:val="009D14B1"/>
    <w:rsid w:val="009D5F6F"/>
    <w:rsid w:val="009D7C76"/>
    <w:rsid w:val="009E2743"/>
    <w:rsid w:val="009E4B62"/>
    <w:rsid w:val="009E632B"/>
    <w:rsid w:val="009F18EF"/>
    <w:rsid w:val="009F25CA"/>
    <w:rsid w:val="00A012AE"/>
    <w:rsid w:val="00A02193"/>
    <w:rsid w:val="00A03F96"/>
    <w:rsid w:val="00A0721B"/>
    <w:rsid w:val="00A129CB"/>
    <w:rsid w:val="00A149BC"/>
    <w:rsid w:val="00A15AE4"/>
    <w:rsid w:val="00A25BC6"/>
    <w:rsid w:val="00A26251"/>
    <w:rsid w:val="00A2792C"/>
    <w:rsid w:val="00A31490"/>
    <w:rsid w:val="00A33861"/>
    <w:rsid w:val="00A34602"/>
    <w:rsid w:val="00A347C9"/>
    <w:rsid w:val="00A354B0"/>
    <w:rsid w:val="00A37FCA"/>
    <w:rsid w:val="00A4153A"/>
    <w:rsid w:val="00A43CB5"/>
    <w:rsid w:val="00A45687"/>
    <w:rsid w:val="00A51006"/>
    <w:rsid w:val="00A562D1"/>
    <w:rsid w:val="00A570D3"/>
    <w:rsid w:val="00A573FE"/>
    <w:rsid w:val="00A63436"/>
    <w:rsid w:val="00A6384D"/>
    <w:rsid w:val="00A670F2"/>
    <w:rsid w:val="00A71578"/>
    <w:rsid w:val="00A732FB"/>
    <w:rsid w:val="00A770FD"/>
    <w:rsid w:val="00A8084D"/>
    <w:rsid w:val="00A83197"/>
    <w:rsid w:val="00A83AE3"/>
    <w:rsid w:val="00A924AA"/>
    <w:rsid w:val="00A92B99"/>
    <w:rsid w:val="00A92C3B"/>
    <w:rsid w:val="00A93021"/>
    <w:rsid w:val="00A93075"/>
    <w:rsid w:val="00AA305D"/>
    <w:rsid w:val="00AB0D0F"/>
    <w:rsid w:val="00AB613C"/>
    <w:rsid w:val="00AB6F6D"/>
    <w:rsid w:val="00AC13F7"/>
    <w:rsid w:val="00AC1C14"/>
    <w:rsid w:val="00AC3755"/>
    <w:rsid w:val="00AC6EE7"/>
    <w:rsid w:val="00AD034A"/>
    <w:rsid w:val="00AD0698"/>
    <w:rsid w:val="00AD0F6F"/>
    <w:rsid w:val="00AD3912"/>
    <w:rsid w:val="00AD3A41"/>
    <w:rsid w:val="00AD76C6"/>
    <w:rsid w:val="00AD7DE2"/>
    <w:rsid w:val="00AE01B8"/>
    <w:rsid w:val="00AE07E3"/>
    <w:rsid w:val="00AE0F86"/>
    <w:rsid w:val="00AE190F"/>
    <w:rsid w:val="00AE6304"/>
    <w:rsid w:val="00AF0546"/>
    <w:rsid w:val="00AF1C1A"/>
    <w:rsid w:val="00AF2F87"/>
    <w:rsid w:val="00AF4266"/>
    <w:rsid w:val="00AF636C"/>
    <w:rsid w:val="00AF6678"/>
    <w:rsid w:val="00B00426"/>
    <w:rsid w:val="00B00844"/>
    <w:rsid w:val="00B0215F"/>
    <w:rsid w:val="00B07C64"/>
    <w:rsid w:val="00B10065"/>
    <w:rsid w:val="00B102FC"/>
    <w:rsid w:val="00B20696"/>
    <w:rsid w:val="00B20AD3"/>
    <w:rsid w:val="00B20DBF"/>
    <w:rsid w:val="00B20DC8"/>
    <w:rsid w:val="00B21DE9"/>
    <w:rsid w:val="00B263D2"/>
    <w:rsid w:val="00B3135C"/>
    <w:rsid w:val="00B33B6B"/>
    <w:rsid w:val="00B42047"/>
    <w:rsid w:val="00B4323D"/>
    <w:rsid w:val="00B43BC3"/>
    <w:rsid w:val="00B454D4"/>
    <w:rsid w:val="00B45958"/>
    <w:rsid w:val="00B47B3D"/>
    <w:rsid w:val="00B50441"/>
    <w:rsid w:val="00B5156C"/>
    <w:rsid w:val="00B531E6"/>
    <w:rsid w:val="00B554BA"/>
    <w:rsid w:val="00B718C4"/>
    <w:rsid w:val="00B72EE0"/>
    <w:rsid w:val="00B7388A"/>
    <w:rsid w:val="00B74DA3"/>
    <w:rsid w:val="00B77A46"/>
    <w:rsid w:val="00B82B3C"/>
    <w:rsid w:val="00B8392C"/>
    <w:rsid w:val="00B862C4"/>
    <w:rsid w:val="00B864AE"/>
    <w:rsid w:val="00B91F01"/>
    <w:rsid w:val="00B928F3"/>
    <w:rsid w:val="00B93AE5"/>
    <w:rsid w:val="00B95FEA"/>
    <w:rsid w:val="00B9698B"/>
    <w:rsid w:val="00BA1FF0"/>
    <w:rsid w:val="00BA314E"/>
    <w:rsid w:val="00BA66D8"/>
    <w:rsid w:val="00BB2266"/>
    <w:rsid w:val="00BB2F49"/>
    <w:rsid w:val="00BC1CCB"/>
    <w:rsid w:val="00BC3999"/>
    <w:rsid w:val="00BC40DF"/>
    <w:rsid w:val="00BC6378"/>
    <w:rsid w:val="00BC6CBA"/>
    <w:rsid w:val="00BC6D9E"/>
    <w:rsid w:val="00BC7D19"/>
    <w:rsid w:val="00BD4A4A"/>
    <w:rsid w:val="00BD5528"/>
    <w:rsid w:val="00BD59D0"/>
    <w:rsid w:val="00BE3751"/>
    <w:rsid w:val="00BE73F6"/>
    <w:rsid w:val="00BE75B7"/>
    <w:rsid w:val="00BF6EB2"/>
    <w:rsid w:val="00C0104F"/>
    <w:rsid w:val="00C01D26"/>
    <w:rsid w:val="00C0230F"/>
    <w:rsid w:val="00C0273C"/>
    <w:rsid w:val="00C047D5"/>
    <w:rsid w:val="00C0482C"/>
    <w:rsid w:val="00C052D4"/>
    <w:rsid w:val="00C07439"/>
    <w:rsid w:val="00C10D30"/>
    <w:rsid w:val="00C167A3"/>
    <w:rsid w:val="00C16891"/>
    <w:rsid w:val="00C1761E"/>
    <w:rsid w:val="00C21F72"/>
    <w:rsid w:val="00C24E88"/>
    <w:rsid w:val="00C269EE"/>
    <w:rsid w:val="00C26BB7"/>
    <w:rsid w:val="00C26D0F"/>
    <w:rsid w:val="00C32EA2"/>
    <w:rsid w:val="00C36619"/>
    <w:rsid w:val="00C4597E"/>
    <w:rsid w:val="00C500C5"/>
    <w:rsid w:val="00C523EE"/>
    <w:rsid w:val="00C53E9E"/>
    <w:rsid w:val="00C5493D"/>
    <w:rsid w:val="00C62BE8"/>
    <w:rsid w:val="00C63855"/>
    <w:rsid w:val="00C67ABC"/>
    <w:rsid w:val="00C717EE"/>
    <w:rsid w:val="00C82F2E"/>
    <w:rsid w:val="00C8323A"/>
    <w:rsid w:val="00C8355F"/>
    <w:rsid w:val="00C91A08"/>
    <w:rsid w:val="00C9308A"/>
    <w:rsid w:val="00C9438F"/>
    <w:rsid w:val="00C9635B"/>
    <w:rsid w:val="00C970A8"/>
    <w:rsid w:val="00C97885"/>
    <w:rsid w:val="00CA1C12"/>
    <w:rsid w:val="00CA252D"/>
    <w:rsid w:val="00CA3173"/>
    <w:rsid w:val="00CA7DE2"/>
    <w:rsid w:val="00CB00C4"/>
    <w:rsid w:val="00CB1175"/>
    <w:rsid w:val="00CB35C3"/>
    <w:rsid w:val="00CB4B4E"/>
    <w:rsid w:val="00CC00B7"/>
    <w:rsid w:val="00CC1280"/>
    <w:rsid w:val="00CC24D7"/>
    <w:rsid w:val="00CC2E10"/>
    <w:rsid w:val="00CC687A"/>
    <w:rsid w:val="00CC707C"/>
    <w:rsid w:val="00CD15BB"/>
    <w:rsid w:val="00CD600A"/>
    <w:rsid w:val="00CE0303"/>
    <w:rsid w:val="00CE06DD"/>
    <w:rsid w:val="00CE0B1E"/>
    <w:rsid w:val="00CE166D"/>
    <w:rsid w:val="00CE2DBD"/>
    <w:rsid w:val="00CE7939"/>
    <w:rsid w:val="00CF0AA4"/>
    <w:rsid w:val="00CF0DB2"/>
    <w:rsid w:val="00CF1671"/>
    <w:rsid w:val="00CF33E4"/>
    <w:rsid w:val="00D00DFD"/>
    <w:rsid w:val="00D01446"/>
    <w:rsid w:val="00D019B1"/>
    <w:rsid w:val="00D15095"/>
    <w:rsid w:val="00D2022A"/>
    <w:rsid w:val="00D20A8E"/>
    <w:rsid w:val="00D22D15"/>
    <w:rsid w:val="00D24BE8"/>
    <w:rsid w:val="00D25DAD"/>
    <w:rsid w:val="00D3066C"/>
    <w:rsid w:val="00D348E0"/>
    <w:rsid w:val="00D40292"/>
    <w:rsid w:val="00D406C4"/>
    <w:rsid w:val="00D442F4"/>
    <w:rsid w:val="00D44660"/>
    <w:rsid w:val="00D47DF0"/>
    <w:rsid w:val="00D516D0"/>
    <w:rsid w:val="00D54394"/>
    <w:rsid w:val="00D55B0F"/>
    <w:rsid w:val="00D61296"/>
    <w:rsid w:val="00D632B4"/>
    <w:rsid w:val="00D657EA"/>
    <w:rsid w:val="00D667C3"/>
    <w:rsid w:val="00D67E44"/>
    <w:rsid w:val="00D67F0B"/>
    <w:rsid w:val="00D7348B"/>
    <w:rsid w:val="00D75100"/>
    <w:rsid w:val="00D81A15"/>
    <w:rsid w:val="00D8654D"/>
    <w:rsid w:val="00D8788E"/>
    <w:rsid w:val="00D87FC5"/>
    <w:rsid w:val="00D90905"/>
    <w:rsid w:val="00D917B3"/>
    <w:rsid w:val="00D93B3C"/>
    <w:rsid w:val="00D9436D"/>
    <w:rsid w:val="00D94F82"/>
    <w:rsid w:val="00D9647B"/>
    <w:rsid w:val="00D96D89"/>
    <w:rsid w:val="00DA027C"/>
    <w:rsid w:val="00DA04FA"/>
    <w:rsid w:val="00DA06DC"/>
    <w:rsid w:val="00DA0CA4"/>
    <w:rsid w:val="00DA2EA0"/>
    <w:rsid w:val="00DA3CE8"/>
    <w:rsid w:val="00DA6417"/>
    <w:rsid w:val="00DB16D6"/>
    <w:rsid w:val="00DB3EDA"/>
    <w:rsid w:val="00DC0743"/>
    <w:rsid w:val="00DC1C76"/>
    <w:rsid w:val="00DD5C2C"/>
    <w:rsid w:val="00DE0D40"/>
    <w:rsid w:val="00DE77F5"/>
    <w:rsid w:val="00DF7A18"/>
    <w:rsid w:val="00E007FD"/>
    <w:rsid w:val="00E00E9F"/>
    <w:rsid w:val="00E02626"/>
    <w:rsid w:val="00E0497A"/>
    <w:rsid w:val="00E062E5"/>
    <w:rsid w:val="00E10819"/>
    <w:rsid w:val="00E14546"/>
    <w:rsid w:val="00E216A4"/>
    <w:rsid w:val="00E23A27"/>
    <w:rsid w:val="00E31ECE"/>
    <w:rsid w:val="00E322CF"/>
    <w:rsid w:val="00E3262A"/>
    <w:rsid w:val="00E32FEF"/>
    <w:rsid w:val="00E3414F"/>
    <w:rsid w:val="00E420E6"/>
    <w:rsid w:val="00E44595"/>
    <w:rsid w:val="00E46760"/>
    <w:rsid w:val="00E5264A"/>
    <w:rsid w:val="00E53BF4"/>
    <w:rsid w:val="00E553AA"/>
    <w:rsid w:val="00E62512"/>
    <w:rsid w:val="00E668F2"/>
    <w:rsid w:val="00E71795"/>
    <w:rsid w:val="00E8205F"/>
    <w:rsid w:val="00E8336A"/>
    <w:rsid w:val="00E83DA6"/>
    <w:rsid w:val="00E862A7"/>
    <w:rsid w:val="00E91894"/>
    <w:rsid w:val="00E97AED"/>
    <w:rsid w:val="00EA0EB4"/>
    <w:rsid w:val="00EA1787"/>
    <w:rsid w:val="00EA4860"/>
    <w:rsid w:val="00EB0634"/>
    <w:rsid w:val="00EB0DD1"/>
    <w:rsid w:val="00EB1871"/>
    <w:rsid w:val="00EB536A"/>
    <w:rsid w:val="00EB77B9"/>
    <w:rsid w:val="00EC004D"/>
    <w:rsid w:val="00EC1465"/>
    <w:rsid w:val="00EC5082"/>
    <w:rsid w:val="00ED03EB"/>
    <w:rsid w:val="00EE1338"/>
    <w:rsid w:val="00EE15A1"/>
    <w:rsid w:val="00EE5B73"/>
    <w:rsid w:val="00EE73E1"/>
    <w:rsid w:val="00EF0F18"/>
    <w:rsid w:val="00F029EB"/>
    <w:rsid w:val="00F065ED"/>
    <w:rsid w:val="00F071F0"/>
    <w:rsid w:val="00F13C16"/>
    <w:rsid w:val="00F20014"/>
    <w:rsid w:val="00F20611"/>
    <w:rsid w:val="00F20AA0"/>
    <w:rsid w:val="00F20FE0"/>
    <w:rsid w:val="00F2789F"/>
    <w:rsid w:val="00F3066A"/>
    <w:rsid w:val="00F332F0"/>
    <w:rsid w:val="00F366B6"/>
    <w:rsid w:val="00F36FB4"/>
    <w:rsid w:val="00F37398"/>
    <w:rsid w:val="00F42096"/>
    <w:rsid w:val="00F42A0A"/>
    <w:rsid w:val="00F43183"/>
    <w:rsid w:val="00F43DA2"/>
    <w:rsid w:val="00F44EB6"/>
    <w:rsid w:val="00F46316"/>
    <w:rsid w:val="00F51309"/>
    <w:rsid w:val="00F5388D"/>
    <w:rsid w:val="00F54171"/>
    <w:rsid w:val="00F551F1"/>
    <w:rsid w:val="00F57D47"/>
    <w:rsid w:val="00F631BF"/>
    <w:rsid w:val="00F65289"/>
    <w:rsid w:val="00F70A26"/>
    <w:rsid w:val="00F73A09"/>
    <w:rsid w:val="00F779E5"/>
    <w:rsid w:val="00F81D10"/>
    <w:rsid w:val="00F832E7"/>
    <w:rsid w:val="00F8502E"/>
    <w:rsid w:val="00F8576D"/>
    <w:rsid w:val="00F92549"/>
    <w:rsid w:val="00F92CCF"/>
    <w:rsid w:val="00F95AAA"/>
    <w:rsid w:val="00F9671B"/>
    <w:rsid w:val="00F97CC2"/>
    <w:rsid w:val="00FA3158"/>
    <w:rsid w:val="00FA7579"/>
    <w:rsid w:val="00FB58BE"/>
    <w:rsid w:val="00FB66DF"/>
    <w:rsid w:val="00FC036E"/>
    <w:rsid w:val="00FC0FDC"/>
    <w:rsid w:val="00FC24B7"/>
    <w:rsid w:val="00FC53EB"/>
    <w:rsid w:val="00FC5B02"/>
    <w:rsid w:val="00FD1BD6"/>
    <w:rsid w:val="00FE1B06"/>
    <w:rsid w:val="00FE50E3"/>
    <w:rsid w:val="00FE6E45"/>
    <w:rsid w:val="00FF1997"/>
    <w:rsid w:val="00FF1D59"/>
    <w:rsid w:val="00FF2498"/>
    <w:rsid w:val="00FF2F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E101F6"/>
  <w15:chartTrackingRefBased/>
  <w15:docId w15:val="{4A75582B-2EF9-46FA-9792-B35685AFA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30" w:after="3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lsdException w:name="List Number" w:uiPriority="5"/>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0E4"/>
  </w:style>
  <w:style w:type="paragraph" w:styleId="Heading1">
    <w:name w:val="heading 1"/>
    <w:basedOn w:val="Normal"/>
    <w:link w:val="Heading1Char"/>
    <w:uiPriority w:val="9"/>
    <w:qFormat/>
    <w:pPr>
      <w:keepLines/>
      <w:spacing w:before="120" w:after="120"/>
      <w:outlineLvl w:val="0"/>
    </w:pPr>
    <w:rPr>
      <w:rFonts w:asciiTheme="majorHAnsi" w:eastAsiaTheme="majorEastAsia" w:hAnsiTheme="majorHAnsi" w:cstheme="majorBidi"/>
      <w:b/>
      <w:smallCaps/>
      <w:sz w:val="22"/>
      <w:szCs w:val="32"/>
    </w:rPr>
  </w:style>
  <w:style w:type="paragraph" w:styleId="Heading2">
    <w:name w:val="heading 2"/>
    <w:basedOn w:val="Normal"/>
    <w:link w:val="Heading2Char"/>
    <w:uiPriority w:val="9"/>
    <w:unhideWhenUsed/>
    <w:qFormat/>
    <w:pPr>
      <w:keepLines/>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A40E4"/>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443BE"/>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443BE"/>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18"/>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i/>
      <w:iCs/>
      <w:color w:val="272727" w:themeColor="text1" w:themeTint="D8"/>
      <w:sz w:val="1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sid w:val="001A40E4"/>
    <w:rPr>
      <w:b/>
      <w:bCs/>
      <w:caps w:val="0"/>
      <w:smallCaps/>
      <w:color w:val="365F91" w:themeColor="accent1" w:themeShade="BF"/>
      <w:spacing w:val="0"/>
    </w:rPr>
  </w:style>
  <w:style w:type="paragraph" w:styleId="ListBullet">
    <w:name w:val="List Bullet"/>
    <w:basedOn w:val="Normal"/>
    <w:uiPriority w:val="10"/>
    <w:pPr>
      <w:numPr>
        <w:numId w:val="3"/>
      </w:numPr>
    </w:pPr>
  </w:style>
  <w:style w:type="paragraph" w:styleId="ListNumber">
    <w:name w:val="List Number"/>
    <w:basedOn w:val="Normal"/>
    <w:uiPriority w:val="10"/>
    <w:pPr>
      <w:numPr>
        <w:numId w:val="4"/>
      </w:numPr>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before="0" w:after="160"/>
    </w:pPr>
    <w:rPr>
      <w:rFonts w:eastAsiaTheme="minorHAnsi"/>
      <w:lang w:eastAsia="en-US"/>
    </w:rPr>
  </w:style>
  <w:style w:type="character" w:customStyle="1" w:styleId="CommentTextChar">
    <w:name w:val="Comment Text Char"/>
    <w:basedOn w:val="DefaultParagraphFont"/>
    <w:link w:val="CommentText"/>
    <w:uiPriority w:val="99"/>
    <w:rPr>
      <w:rFonts w:eastAsiaTheme="minorHAnsi"/>
      <w:lang w:eastAsia="en-US"/>
    </w:rPr>
  </w:style>
  <w:style w:type="paragraph" w:styleId="NoSpacing">
    <w:name w:val="No Spacing"/>
    <w:link w:val="NoSpacingChar"/>
    <w:uiPriority w:val="1"/>
    <w:unhideWhenUsed/>
    <w:qFormat/>
    <w:pPr>
      <w:spacing w:before="0" w:after="0"/>
    </w:pPr>
  </w:style>
  <w:style w:type="paragraph" w:styleId="Footer">
    <w:name w:val="footer"/>
    <w:basedOn w:val="Normal"/>
    <w:link w:val="FooterChar"/>
    <w:uiPriority w:val="99"/>
    <w:unhideWhenUsed/>
  </w:style>
  <w:style w:type="character" w:customStyle="1" w:styleId="FooterChar">
    <w:name w:val="Footer Char"/>
    <w:basedOn w:val="DefaultParagraphFont"/>
    <w:link w:val="Footer"/>
    <w:uiPriority w:val="99"/>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3F60" w:themeColor="accent1" w:themeShade="7F"/>
      <w:szCs w:val="24"/>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365F91" w:themeColor="accent1" w:themeShade="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1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18"/>
      <w:szCs w:val="21"/>
    </w:rPr>
  </w:style>
  <w:style w:type="paragraph" w:styleId="TOCHeading">
    <w:name w:val="TOC Heading"/>
    <w:basedOn w:val="Heading1"/>
    <w:next w:val="Normal"/>
    <w:uiPriority w:val="39"/>
    <w:semiHidden/>
    <w:unhideWhenUsed/>
    <w:qFormat/>
    <w:pPr>
      <w:keepNext/>
      <w:outlineLvl w:val="9"/>
    </w:pPr>
  </w:style>
  <w:style w:type="paragraph" w:styleId="Header">
    <w:name w:val="header"/>
    <w:basedOn w:val="Normal"/>
    <w:link w:val="HeaderChar"/>
    <w:uiPriority w:val="99"/>
    <w:unhideWhenUsed/>
    <w:pPr>
      <w:spacing w:before="0" w:after="240"/>
      <w:jc w:val="right"/>
    </w:pPr>
    <w:rPr>
      <w:b/>
      <w:sz w:val="28"/>
    </w:rPr>
  </w:style>
  <w:style w:type="character" w:customStyle="1" w:styleId="HeaderChar">
    <w:name w:val="Header Char"/>
    <w:basedOn w:val="DefaultParagraphFont"/>
    <w:link w:val="Header"/>
    <w:uiPriority w:val="99"/>
    <w:rPr>
      <w:b/>
      <w:sz w:val="28"/>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lang w:eastAsia="en-US"/>
    </w:rPr>
  </w:style>
  <w:style w:type="table" w:styleId="PlainTable4">
    <w:name w:val="Plain Table 4"/>
    <w:basedOn w:val="TableNormal"/>
    <w:uiPriority w:val="44"/>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1Char">
    <w:name w:val="Heading 1 Char"/>
    <w:basedOn w:val="DefaultParagraphFont"/>
    <w:link w:val="Heading1"/>
    <w:uiPriority w:val="9"/>
    <w:rsid w:val="00761239"/>
    <w:rPr>
      <w:rFonts w:asciiTheme="majorHAnsi" w:eastAsiaTheme="majorEastAsia" w:hAnsiTheme="majorHAnsi" w:cstheme="majorBidi"/>
      <w:b/>
      <w:smallCaps/>
      <w:sz w:val="2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b/>
      <w:szCs w:val="26"/>
    </w:rPr>
  </w:style>
  <w:style w:type="table" w:styleId="PlainTable1">
    <w:name w:val="Plain Table 1"/>
    <w:basedOn w:val="TableNormal"/>
    <w:uiPriority w:val="41"/>
    <w:rsid w:val="008A6F0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973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7388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5Char">
    <w:name w:val="Heading 5 Char"/>
    <w:basedOn w:val="DefaultParagraphFont"/>
    <w:link w:val="Heading5"/>
    <w:uiPriority w:val="9"/>
    <w:semiHidden/>
    <w:rsid w:val="001A40E4"/>
    <w:rPr>
      <w:rFonts w:asciiTheme="majorHAnsi" w:eastAsiaTheme="majorEastAsia" w:hAnsiTheme="majorHAnsi" w:cstheme="majorBidi"/>
      <w:color w:val="365F91" w:themeColor="accent1" w:themeShade="BF"/>
    </w:rPr>
  </w:style>
  <w:style w:type="character" w:styleId="IntenseEmphasis">
    <w:name w:val="Intense Emphasis"/>
    <w:basedOn w:val="DefaultParagraphFont"/>
    <w:uiPriority w:val="21"/>
    <w:semiHidden/>
    <w:unhideWhenUsed/>
    <w:qFormat/>
    <w:rsid w:val="001A40E4"/>
    <w:rPr>
      <w:i/>
      <w:iCs/>
      <w:color w:val="365F91" w:themeColor="accent1" w:themeShade="BF"/>
    </w:rPr>
  </w:style>
  <w:style w:type="paragraph" w:styleId="IntenseQuote">
    <w:name w:val="Intense Quote"/>
    <w:basedOn w:val="Normal"/>
    <w:next w:val="Normal"/>
    <w:link w:val="IntenseQuoteChar"/>
    <w:uiPriority w:val="30"/>
    <w:semiHidden/>
    <w:unhideWhenUsed/>
    <w:qFormat/>
    <w:rsid w:val="001A40E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1A40E4"/>
    <w:rPr>
      <w:i/>
      <w:iCs/>
      <w:color w:val="365F91" w:themeColor="accent1" w:themeShade="BF"/>
    </w:rPr>
  </w:style>
  <w:style w:type="paragraph" w:styleId="BlockText">
    <w:name w:val="Block Text"/>
    <w:basedOn w:val="Normal"/>
    <w:uiPriority w:val="99"/>
    <w:semiHidden/>
    <w:unhideWhenUsed/>
    <w:rsid w:val="001A40E4"/>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character" w:customStyle="1" w:styleId="UnresolvedMention1">
    <w:name w:val="Unresolved Mention1"/>
    <w:basedOn w:val="DefaultParagraphFont"/>
    <w:uiPriority w:val="99"/>
    <w:semiHidden/>
    <w:unhideWhenUsed/>
    <w:rsid w:val="001A40E4"/>
    <w:rPr>
      <w:color w:val="595959" w:themeColor="text1" w:themeTint="A6"/>
      <w:shd w:val="clear" w:color="auto" w:fill="E6E6E6"/>
    </w:rPr>
  </w:style>
  <w:style w:type="paragraph" w:styleId="Caption">
    <w:name w:val="caption"/>
    <w:basedOn w:val="Normal"/>
    <w:next w:val="Normal"/>
    <w:uiPriority w:val="35"/>
    <w:semiHidden/>
    <w:unhideWhenUsed/>
    <w:qFormat/>
    <w:rsid w:val="005443BE"/>
    <w:pPr>
      <w:spacing w:before="0" w:after="200"/>
    </w:pPr>
    <w:rPr>
      <w:i/>
      <w:iCs/>
      <w:color w:val="1F497D" w:themeColor="text2"/>
      <w:sz w:val="18"/>
      <w:szCs w:val="18"/>
    </w:rPr>
  </w:style>
  <w:style w:type="character" w:styleId="Emphasis">
    <w:name w:val="Emphasis"/>
    <w:basedOn w:val="DefaultParagraphFont"/>
    <w:uiPriority w:val="20"/>
    <w:semiHidden/>
    <w:unhideWhenUsed/>
    <w:qFormat/>
    <w:rsid w:val="005443BE"/>
    <w:rPr>
      <w:i/>
      <w:iCs/>
    </w:rPr>
  </w:style>
  <w:style w:type="character" w:customStyle="1" w:styleId="Heading6Char">
    <w:name w:val="Heading 6 Char"/>
    <w:basedOn w:val="DefaultParagraphFont"/>
    <w:link w:val="Heading6"/>
    <w:uiPriority w:val="9"/>
    <w:semiHidden/>
    <w:rsid w:val="005443BE"/>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5443BE"/>
    <w:rPr>
      <w:rFonts w:asciiTheme="majorHAnsi" w:eastAsiaTheme="majorEastAsia" w:hAnsiTheme="majorHAnsi" w:cstheme="majorBidi"/>
      <w:i/>
      <w:iCs/>
      <w:color w:val="243F60" w:themeColor="accent1" w:themeShade="7F"/>
    </w:rPr>
  </w:style>
  <w:style w:type="paragraph" w:styleId="ListParagraph">
    <w:name w:val="List Paragraph"/>
    <w:basedOn w:val="Normal"/>
    <w:uiPriority w:val="34"/>
    <w:unhideWhenUsed/>
    <w:qFormat/>
    <w:rsid w:val="005443BE"/>
    <w:pPr>
      <w:ind w:left="720"/>
      <w:contextualSpacing/>
    </w:pPr>
  </w:style>
  <w:style w:type="paragraph" w:styleId="Quote">
    <w:name w:val="Quote"/>
    <w:basedOn w:val="Normal"/>
    <w:next w:val="Normal"/>
    <w:link w:val="QuoteChar"/>
    <w:uiPriority w:val="29"/>
    <w:semiHidden/>
    <w:unhideWhenUsed/>
    <w:qFormat/>
    <w:rsid w:val="005443B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443BE"/>
    <w:rPr>
      <w:i/>
      <w:iCs/>
      <w:color w:val="404040" w:themeColor="text1" w:themeTint="BF"/>
    </w:rPr>
  </w:style>
  <w:style w:type="character" w:styleId="Strong">
    <w:name w:val="Strong"/>
    <w:basedOn w:val="DefaultParagraphFont"/>
    <w:uiPriority w:val="22"/>
    <w:semiHidden/>
    <w:unhideWhenUsed/>
    <w:qFormat/>
    <w:rsid w:val="005443BE"/>
    <w:rPr>
      <w:b/>
      <w:bCs/>
    </w:rPr>
  </w:style>
  <w:style w:type="paragraph" w:styleId="Subtitle">
    <w:name w:val="Subtitle"/>
    <w:basedOn w:val="Normal"/>
    <w:next w:val="Normal"/>
    <w:link w:val="SubtitleChar"/>
    <w:uiPriority w:val="11"/>
    <w:semiHidden/>
    <w:unhideWhenUsed/>
    <w:qFormat/>
    <w:rsid w:val="005443BE"/>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semiHidden/>
    <w:rsid w:val="005443BE"/>
    <w:rPr>
      <w:color w:val="5A5A5A" w:themeColor="text1" w:themeTint="A5"/>
      <w:spacing w:val="15"/>
      <w:sz w:val="22"/>
      <w:szCs w:val="22"/>
    </w:rPr>
  </w:style>
  <w:style w:type="character" w:styleId="SubtleEmphasis">
    <w:name w:val="Subtle Emphasis"/>
    <w:basedOn w:val="DefaultParagraphFont"/>
    <w:uiPriority w:val="19"/>
    <w:semiHidden/>
    <w:unhideWhenUsed/>
    <w:qFormat/>
    <w:rsid w:val="005443BE"/>
    <w:rPr>
      <w:i/>
      <w:iCs/>
      <w:color w:val="404040" w:themeColor="text1" w:themeTint="BF"/>
    </w:rPr>
  </w:style>
  <w:style w:type="character" w:styleId="SubtleReference">
    <w:name w:val="Subtle Reference"/>
    <w:basedOn w:val="DefaultParagraphFont"/>
    <w:uiPriority w:val="31"/>
    <w:semiHidden/>
    <w:unhideWhenUsed/>
    <w:qFormat/>
    <w:rsid w:val="005443BE"/>
    <w:rPr>
      <w:smallCaps/>
      <w:color w:val="5A5A5A" w:themeColor="text1" w:themeTint="A5"/>
    </w:rPr>
  </w:style>
  <w:style w:type="paragraph" w:styleId="Title">
    <w:name w:val="Title"/>
    <w:basedOn w:val="Normal"/>
    <w:next w:val="Normal"/>
    <w:link w:val="TitleChar"/>
    <w:uiPriority w:val="10"/>
    <w:semiHidden/>
    <w:unhideWhenUsed/>
    <w:qFormat/>
    <w:rsid w:val="005443BE"/>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443BE"/>
    <w:rPr>
      <w:rFonts w:asciiTheme="majorHAnsi" w:eastAsiaTheme="majorEastAsia" w:hAnsiTheme="majorHAnsi" w:cstheme="majorBidi"/>
      <w:spacing w:val="-10"/>
      <w:kern w:val="28"/>
      <w:sz w:val="56"/>
      <w:szCs w:val="56"/>
    </w:rPr>
  </w:style>
  <w:style w:type="character" w:customStyle="1" w:styleId="NoSpacingChar">
    <w:name w:val="No Spacing Char"/>
    <w:basedOn w:val="DefaultParagraphFont"/>
    <w:link w:val="NoSpacing"/>
    <w:uiPriority w:val="1"/>
    <w:rsid w:val="00B47B3D"/>
  </w:style>
  <w:style w:type="paragraph" w:styleId="CommentSubject">
    <w:name w:val="annotation subject"/>
    <w:basedOn w:val="CommentText"/>
    <w:next w:val="CommentText"/>
    <w:link w:val="CommentSubjectChar"/>
    <w:uiPriority w:val="99"/>
    <w:semiHidden/>
    <w:unhideWhenUsed/>
    <w:rsid w:val="006E6807"/>
    <w:pPr>
      <w:spacing w:before="30" w:after="30"/>
    </w:pPr>
    <w:rPr>
      <w:rFonts w:eastAsiaTheme="minorEastAsia"/>
      <w:b/>
      <w:bCs/>
      <w:lang w:eastAsia="ja-JP"/>
    </w:rPr>
  </w:style>
  <w:style w:type="character" w:customStyle="1" w:styleId="CommentSubjectChar">
    <w:name w:val="Comment Subject Char"/>
    <w:basedOn w:val="CommentTextChar"/>
    <w:link w:val="CommentSubject"/>
    <w:uiPriority w:val="99"/>
    <w:semiHidden/>
    <w:rsid w:val="006E6807"/>
    <w:rPr>
      <w:rFonts w:eastAsiaTheme="minorHAnsi"/>
      <w:b/>
      <w:bCs/>
      <w:lang w:eastAsia="en-US"/>
    </w:rPr>
  </w:style>
  <w:style w:type="character" w:styleId="Hyperlink">
    <w:name w:val="Hyperlink"/>
    <w:basedOn w:val="DefaultParagraphFont"/>
    <w:uiPriority w:val="99"/>
    <w:unhideWhenUsed/>
    <w:rsid w:val="00E31ECE"/>
    <w:rPr>
      <w:color w:val="0000FF" w:themeColor="hyperlink"/>
      <w:u w:val="single"/>
    </w:rPr>
  </w:style>
  <w:style w:type="character" w:styleId="UnresolvedMention">
    <w:name w:val="Unresolved Mention"/>
    <w:basedOn w:val="DefaultParagraphFont"/>
    <w:uiPriority w:val="99"/>
    <w:semiHidden/>
    <w:unhideWhenUsed/>
    <w:rsid w:val="00E31ECE"/>
    <w:rPr>
      <w:color w:val="605E5C"/>
      <w:shd w:val="clear" w:color="auto" w:fill="E1DFDD"/>
    </w:rPr>
  </w:style>
  <w:style w:type="paragraph" w:styleId="Revision">
    <w:name w:val="Revision"/>
    <w:hidden/>
    <w:uiPriority w:val="99"/>
    <w:semiHidden/>
    <w:rsid w:val="00CD15BB"/>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mmittee@bafa-uk.org"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committee@bafa-uk.org" TargetMode="External"/><Relationship Id="rId4" Type="http://schemas.openxmlformats.org/officeDocument/2006/relationships/styles" Target="styles.xml"/><Relationship Id="rId9" Type="http://schemas.openxmlformats.org/officeDocument/2006/relationships/hyperlink" Target="mailto:membership@bafa-uk.org"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b75\AppData\Roaming\Microsoft\Templates\Job%20descrip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4D136BCB2D43ED934F03AF0B644D2A"/>
        <w:category>
          <w:name w:val="General"/>
          <w:gallery w:val="placeholder"/>
        </w:category>
        <w:types>
          <w:type w:val="bbPlcHdr"/>
        </w:types>
        <w:behaviors>
          <w:behavior w:val="content"/>
        </w:behaviors>
        <w:guid w:val="{7D704731-7763-4500-ACAE-739ADF781B32}"/>
      </w:docPartPr>
      <w:docPartBody>
        <w:p w:rsidR="00FE3935" w:rsidRDefault="00E81F01" w:rsidP="00E81F01">
          <w:pPr>
            <w:pStyle w:val="EA4D136BCB2D43ED934F03AF0B644D2A"/>
          </w:pPr>
          <w:r w:rsidRPr="00B47B3D">
            <w:rPr>
              <w:lang w:bidi="en-GB"/>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F01"/>
    <w:rsid w:val="00A40585"/>
    <w:rsid w:val="00CE06DD"/>
    <w:rsid w:val="00D613EB"/>
    <w:rsid w:val="00DA3CE8"/>
    <w:rsid w:val="00E81F01"/>
    <w:rsid w:val="00FE39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1F01"/>
    <w:rPr>
      <w:color w:val="808080"/>
    </w:rPr>
  </w:style>
  <w:style w:type="paragraph" w:customStyle="1" w:styleId="EA4D136BCB2D43ED934F03AF0B644D2A">
    <w:name w:val="EA4D136BCB2D43ED934F03AF0B644D2A"/>
    <w:rsid w:val="00E81F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Job Description Form">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7B656A-32C4-4349-BF4B-E61E485E0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 description form</Template>
  <TotalTime>160</TotalTime>
  <Pages>4</Pages>
  <Words>1695</Words>
  <Characters>8768</Characters>
  <Application>Microsoft Office Word</Application>
  <DocSecurity>0</DocSecurity>
  <Lines>337</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Collings</dc:creator>
  <cp:keywords/>
  <dc:description/>
  <cp:lastModifiedBy>Amber Jade Collings (School of Veterinary Medicine)</cp:lastModifiedBy>
  <cp:revision>196</cp:revision>
  <dcterms:created xsi:type="dcterms:W3CDTF">2026-07-02T11:27:00Z</dcterms:created>
  <dcterms:modified xsi:type="dcterms:W3CDTF">2026-07-22T16:49:00Z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